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1DE" w:rsidRPr="00705AFD" w:rsidRDefault="0077604A" w:rsidP="00705AFD">
      <w:pPr>
        <w:pStyle w:val="AddressLine"/>
        <w:rPr>
          <w:rStyle w:val="FooterBold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452BEB03" wp14:editId="40E3A530">
                <wp:simplePos x="0" y="0"/>
                <wp:positionH relativeFrom="column">
                  <wp:posOffset>-1040195</wp:posOffset>
                </wp:positionH>
                <wp:positionV relativeFrom="paragraph">
                  <wp:posOffset>-1484061</wp:posOffset>
                </wp:positionV>
                <wp:extent cx="7652962" cy="3667760"/>
                <wp:effectExtent l="0" t="0" r="5715" b="88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2962" cy="3667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F3DF9" id="Rectangle 19" o:spid="_x0000_s1026" style="position:absolute;margin-left:-81.9pt;margin-top:-116.85pt;width:602.6pt;height:288.8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" fillcolor="#d8d8d8 [2732]" stroked="f" strokeweight="1pt"/>
            </w:pict>
          </mc:Fallback>
        </mc:AlternateContent>
      </w:r>
      <w:r w:rsidR="0079060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0E8AD91" wp14:editId="19574CD9">
                <wp:simplePos x="0" y="0"/>
                <wp:positionH relativeFrom="column">
                  <wp:posOffset>1175105</wp:posOffset>
                </wp:positionH>
                <wp:positionV relativeFrom="paragraph">
                  <wp:posOffset>-749064</wp:posOffset>
                </wp:positionV>
                <wp:extent cx="4866330" cy="2177415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6330" cy="2177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B36" w:rsidRPr="00790609" w:rsidRDefault="00BE4B36" w:rsidP="00BE4B36">
                            <w:pPr>
                              <w:rPr>
                                <w:rFonts w:ascii="Verdana" w:hAnsi="Verdana"/>
                                <w:b/>
                                <w:bCs/>
                                <w:lang w:val="es-ES"/>
                              </w:rPr>
                            </w:pPr>
                            <w:r w:rsidRPr="00790609">
                              <w:rPr>
                                <w:rFonts w:ascii="Verdana" w:hAnsi="Verdana"/>
                                <w:b/>
                                <w:bCs/>
                                <w:lang w:val="es-ES"/>
                              </w:rPr>
                              <w:t>PARA INSERTAR IMÁGENES EN LAS ZONAS GRISES:</w:t>
                            </w:r>
                          </w:p>
                          <w:p w:rsidR="00BE4B36" w:rsidRPr="00790609" w:rsidRDefault="00BE4B36" w:rsidP="00BE4B36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ind w:left="426"/>
                              <w:rPr>
                                <w:rFonts w:ascii="Verdana" w:hAnsi="Verdana"/>
                                <w:lang w:val="es-ES"/>
                              </w:rPr>
                            </w:pPr>
                            <w:r w:rsidRPr="00790609">
                              <w:rPr>
                                <w:rFonts w:ascii="Verdana" w:hAnsi="Verdana"/>
                                <w:lang w:val="es-ES"/>
                              </w:rPr>
                              <w:t>Selecciona las formas en gris.</w:t>
                            </w:r>
                          </w:p>
                          <w:p w:rsidR="00BE4B36" w:rsidRPr="00790609" w:rsidRDefault="00BE4B36" w:rsidP="00BE4B36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ind w:left="426"/>
                              <w:rPr>
                                <w:rFonts w:ascii="Verdana" w:hAnsi="Verdana"/>
                                <w:lang w:val="es-ES"/>
                              </w:rPr>
                            </w:pPr>
                            <w:r w:rsidRPr="00790609">
                              <w:rPr>
                                <w:rFonts w:ascii="Verdana" w:hAnsi="Verdana"/>
                                <w:lang w:val="es-ES"/>
                              </w:rPr>
                              <w:t xml:space="preserve">Ir a </w:t>
                            </w:r>
                            <w:r w:rsidRPr="00790609"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>HERRAMIENTAS DE DIBUJO.</w:t>
                            </w:r>
                          </w:p>
                          <w:p w:rsidR="00BE4B36" w:rsidRPr="00790609" w:rsidRDefault="00BE4B36" w:rsidP="00BE4B36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ind w:left="426"/>
                              <w:rPr>
                                <w:rFonts w:ascii="Verdana" w:hAnsi="Verdana"/>
                                <w:lang w:val="es-ES"/>
                              </w:rPr>
                            </w:pPr>
                            <w:r w:rsidRPr="00790609">
                              <w:rPr>
                                <w:rFonts w:ascii="Verdana" w:hAnsi="Verdana"/>
                                <w:lang w:val="es-ES"/>
                              </w:rPr>
                              <w:t xml:space="preserve">Presionar en la flecha </w:t>
                            </w:r>
                            <w:r w:rsidRPr="00790609"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>RELLENO DE FORMA.</w:t>
                            </w:r>
                          </w:p>
                          <w:p w:rsidR="00BE4B36" w:rsidRPr="00790609" w:rsidRDefault="00BE4B36" w:rsidP="00BE4B36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ind w:left="426"/>
                              <w:rPr>
                                <w:rFonts w:ascii="Verdana" w:hAnsi="Verdana"/>
                              </w:rPr>
                            </w:pPr>
                            <w:r w:rsidRPr="00790609">
                              <w:rPr>
                                <w:rFonts w:ascii="Verdana" w:hAnsi="Verdana"/>
                              </w:rPr>
                              <w:t xml:space="preserve">Presionar en </w:t>
                            </w:r>
                            <w:r w:rsidRPr="00790609"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</w:rPr>
                              <w:t>IMAGEN.</w:t>
                            </w:r>
                          </w:p>
                          <w:p w:rsidR="00BE4B36" w:rsidRPr="00790609" w:rsidRDefault="00BE4B36" w:rsidP="00BE4B36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ind w:left="426"/>
                              <w:rPr>
                                <w:rFonts w:ascii="Verdana" w:hAnsi="Verdana"/>
                                <w:lang w:val="es-ES"/>
                              </w:rPr>
                            </w:pPr>
                            <w:r w:rsidRPr="00790609">
                              <w:rPr>
                                <w:rFonts w:ascii="Verdana" w:hAnsi="Verdana"/>
                                <w:lang w:val="es-ES"/>
                              </w:rPr>
                              <w:t xml:space="preserve">Ubicar la carpeta en la que la imagen a incorporar esté contenido y presionar en </w:t>
                            </w:r>
                            <w:r w:rsidRPr="00790609"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>INSERTAR.</w:t>
                            </w:r>
                          </w:p>
                          <w:p w:rsidR="00BE4B36" w:rsidRDefault="00BE4B36" w:rsidP="00BE4B36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ind w:left="426"/>
                              <w:rPr>
                                <w:rFonts w:ascii="Verdana" w:hAnsi="Verdana"/>
                                <w:lang w:val="es-ES"/>
                              </w:rPr>
                            </w:pPr>
                            <w:r w:rsidRPr="00790609"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>BORRAR</w:t>
                            </w:r>
                            <w:r w:rsidRPr="00790609">
                              <w:rPr>
                                <w:rFonts w:ascii="Verdana" w:hAnsi="Verdana"/>
                                <w:lang w:val="es-ES"/>
                              </w:rPr>
                              <w:t xml:space="preserve"> este </w:t>
                            </w:r>
                            <w:r>
                              <w:rPr>
                                <w:rFonts w:ascii="Verdana" w:hAnsi="Verdana"/>
                                <w:lang w:val="es-ES"/>
                              </w:rPr>
                              <w:t xml:space="preserve">cuadro de </w:t>
                            </w:r>
                            <w:r w:rsidRPr="00790609">
                              <w:rPr>
                                <w:rFonts w:ascii="Verdana" w:hAnsi="Verdana"/>
                                <w:lang w:val="es-ES"/>
                              </w:rPr>
                              <w:t>te</w:t>
                            </w:r>
                            <w:r>
                              <w:rPr>
                                <w:rFonts w:ascii="Verdana" w:hAnsi="Verdana"/>
                                <w:lang w:val="es-ES"/>
                              </w:rPr>
                              <w:t>xto una vez esté insertada la im</w:t>
                            </w:r>
                            <w:r w:rsidRPr="00790609">
                              <w:rPr>
                                <w:rFonts w:ascii="Verdana" w:hAnsi="Verdana"/>
                                <w:lang w:val="es-ES"/>
                              </w:rPr>
                              <w:t>agen.</w:t>
                            </w:r>
                          </w:p>
                          <w:p w:rsidR="00E44AE2" w:rsidRPr="00BE4B36" w:rsidRDefault="00BE4B36" w:rsidP="00BE4B36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ind w:left="426"/>
                              <w:rPr>
                                <w:rFonts w:ascii="Verdana" w:hAnsi="Verdana"/>
                                <w:color w:val="000000" w:themeColor="text1"/>
                                <w:lang w:val="es-ES"/>
                              </w:rPr>
                            </w:pPr>
                            <w:r w:rsidRPr="00593BF5">
                              <w:rPr>
                                <w:rFonts w:ascii="Verdana" w:hAnsi="Verdana"/>
                                <w:bCs/>
                                <w:color w:val="000000" w:themeColor="text1"/>
                                <w:lang w:val="es-ES"/>
                              </w:rPr>
                              <w:t>En caso de que la imagen resulte deformada, seleccionar esta última, presionar en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 xml:space="preserve"> FORMATO</w:t>
                            </w:r>
                            <w:r w:rsidR="004E03E6"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 xml:space="preserve"> DE FORMA</w:t>
                            </w:r>
                            <w:r w:rsidRPr="00593BF5">
                              <w:rPr>
                                <w:rFonts w:ascii="Verdana" w:hAnsi="Verdana"/>
                                <w:bCs/>
                                <w:color w:val="000000" w:themeColor="text1"/>
                                <w:lang w:val="es-ES"/>
                              </w:rPr>
                              <w:t xml:space="preserve">, a continuación en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>RELLENO</w:t>
                            </w:r>
                            <w:r w:rsidRPr="00593BF5">
                              <w:rPr>
                                <w:rFonts w:ascii="Verdana" w:hAnsi="Verdana"/>
                                <w:bCs/>
                                <w:color w:val="000000" w:themeColor="text1"/>
                                <w:lang w:val="es-ES"/>
                              </w:rPr>
                              <w:t>, seleccionar la casilla de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 xml:space="preserve"> </w:t>
                            </w:r>
                            <w:r w:rsidR="004E03E6"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>MOSAICO DE IMAGEN COMO TEXTURA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 xml:space="preserve"> </w:t>
                            </w:r>
                            <w:r w:rsidRPr="00593BF5">
                              <w:rPr>
                                <w:rFonts w:ascii="Verdana" w:hAnsi="Verdana"/>
                                <w:bCs/>
                                <w:color w:val="000000" w:themeColor="text1"/>
                                <w:lang w:val="es-ES"/>
                              </w:rPr>
                              <w:t>y editar las escalas de la imagen para que se amolde a la zona gris.</w:t>
                            </w:r>
                            <w:r w:rsidR="004E03E6">
                              <w:rPr>
                                <w:rFonts w:ascii="Verdana" w:hAnsi="Verdana"/>
                                <w:bCs/>
                                <w:color w:val="000000" w:themeColor="text1"/>
                                <w:lang w:val="es-ES"/>
                              </w:rPr>
                              <w:t xml:space="preserve"> Si esto no se da, obviar este apartado.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E8AD91"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margin-left:92.55pt;margin-top:-59pt;width:383.2pt;height:171.45pt;z-index:251676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" filled="f" stroked="f">
                <v:textbox style="mso-fit-shape-to-text:t">
                  <w:txbxContent>
                    <w:p w:rsidR="00BE4B36" w:rsidRPr="00790609" w:rsidRDefault="00BE4B36" w:rsidP="00BE4B36">
                      <w:pPr>
                        <w:rPr>
                          <w:rFonts w:ascii="Verdana" w:hAnsi="Verdana"/>
                          <w:b/>
                          <w:bCs/>
                          <w:lang w:val="es-ES"/>
                        </w:rPr>
                      </w:pPr>
                      <w:r w:rsidRPr="00790609">
                        <w:rPr>
                          <w:rFonts w:ascii="Verdana" w:hAnsi="Verdana"/>
                          <w:b/>
                          <w:bCs/>
                          <w:lang w:val="es-ES"/>
                        </w:rPr>
                        <w:t>PARA INSERTAR IMÁGENES EN LAS ZONAS GRISES:</w:t>
                      </w:r>
                    </w:p>
                    <w:p w:rsidR="00BE4B36" w:rsidRPr="00790609" w:rsidRDefault="00BE4B36" w:rsidP="00BE4B36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ind w:left="426"/>
                        <w:rPr>
                          <w:rFonts w:ascii="Verdana" w:hAnsi="Verdana"/>
                          <w:lang w:val="es-ES"/>
                        </w:rPr>
                      </w:pPr>
                      <w:r w:rsidRPr="00790609">
                        <w:rPr>
                          <w:rFonts w:ascii="Verdana" w:hAnsi="Verdana"/>
                          <w:lang w:val="es-ES"/>
                        </w:rPr>
                        <w:t>Selecciona las formas en gris.</w:t>
                      </w:r>
                    </w:p>
                    <w:p w:rsidR="00BE4B36" w:rsidRPr="00790609" w:rsidRDefault="00BE4B36" w:rsidP="00BE4B36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ind w:left="426"/>
                        <w:rPr>
                          <w:rFonts w:ascii="Verdana" w:hAnsi="Verdana"/>
                          <w:lang w:val="es-ES"/>
                        </w:rPr>
                      </w:pPr>
                      <w:r w:rsidRPr="00790609">
                        <w:rPr>
                          <w:rFonts w:ascii="Verdana" w:hAnsi="Verdana"/>
                          <w:lang w:val="es-ES"/>
                        </w:rPr>
                        <w:t xml:space="preserve">Ir a </w:t>
                      </w:r>
                      <w:r w:rsidRPr="00790609"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>HERRAMIENTAS DE DIBUJO.</w:t>
                      </w:r>
                    </w:p>
                    <w:p w:rsidR="00BE4B36" w:rsidRPr="00790609" w:rsidRDefault="00BE4B36" w:rsidP="00BE4B36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ind w:left="426"/>
                        <w:rPr>
                          <w:rFonts w:ascii="Verdana" w:hAnsi="Verdana"/>
                          <w:lang w:val="es-ES"/>
                        </w:rPr>
                      </w:pPr>
                      <w:r w:rsidRPr="00790609">
                        <w:rPr>
                          <w:rFonts w:ascii="Verdana" w:hAnsi="Verdana"/>
                          <w:lang w:val="es-ES"/>
                        </w:rPr>
                        <w:t xml:space="preserve">Presionar en la flecha </w:t>
                      </w:r>
                      <w:r w:rsidRPr="00790609"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>RELLENO DE FORMA.</w:t>
                      </w:r>
                    </w:p>
                    <w:p w:rsidR="00BE4B36" w:rsidRPr="00790609" w:rsidRDefault="00BE4B36" w:rsidP="00BE4B36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ind w:left="426"/>
                        <w:rPr>
                          <w:rFonts w:ascii="Verdana" w:hAnsi="Verdana"/>
                        </w:rPr>
                      </w:pPr>
                      <w:r w:rsidRPr="00790609">
                        <w:rPr>
                          <w:rFonts w:ascii="Verdana" w:hAnsi="Verdana"/>
                        </w:rPr>
                        <w:t xml:space="preserve">Presionar en </w:t>
                      </w:r>
                      <w:r w:rsidRPr="00790609">
                        <w:rPr>
                          <w:rFonts w:ascii="Verdana" w:hAnsi="Verdana"/>
                          <w:b/>
                          <w:bCs/>
                          <w:color w:val="D50965" w:themeColor="accent2"/>
                        </w:rPr>
                        <w:t>IMAGEN.</w:t>
                      </w:r>
                    </w:p>
                    <w:p w:rsidR="00BE4B36" w:rsidRPr="00790609" w:rsidRDefault="00BE4B36" w:rsidP="00BE4B36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ind w:left="426"/>
                        <w:rPr>
                          <w:rFonts w:ascii="Verdana" w:hAnsi="Verdana"/>
                          <w:lang w:val="es-ES"/>
                        </w:rPr>
                      </w:pPr>
                      <w:r w:rsidRPr="00790609">
                        <w:rPr>
                          <w:rFonts w:ascii="Verdana" w:hAnsi="Verdana"/>
                          <w:lang w:val="es-ES"/>
                        </w:rPr>
                        <w:t xml:space="preserve">Ubicar la carpeta en la que la imagen a incorporar esté contenido y presionar en </w:t>
                      </w:r>
                      <w:r w:rsidRPr="00790609"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>INSERTAR.</w:t>
                      </w:r>
                    </w:p>
                    <w:p w:rsidR="00BE4B36" w:rsidRDefault="00BE4B36" w:rsidP="00BE4B36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ind w:left="426"/>
                        <w:rPr>
                          <w:rFonts w:ascii="Verdana" w:hAnsi="Verdana"/>
                          <w:lang w:val="es-ES"/>
                        </w:rPr>
                      </w:pPr>
                      <w:r w:rsidRPr="00790609"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>BORRAR</w:t>
                      </w:r>
                      <w:r w:rsidRPr="00790609">
                        <w:rPr>
                          <w:rFonts w:ascii="Verdana" w:hAnsi="Verdana"/>
                          <w:lang w:val="es-ES"/>
                        </w:rPr>
                        <w:t xml:space="preserve"> este </w:t>
                      </w:r>
                      <w:r>
                        <w:rPr>
                          <w:rFonts w:ascii="Verdana" w:hAnsi="Verdana"/>
                          <w:lang w:val="es-ES"/>
                        </w:rPr>
                        <w:t xml:space="preserve">cuadro de </w:t>
                      </w:r>
                      <w:r w:rsidRPr="00790609">
                        <w:rPr>
                          <w:rFonts w:ascii="Verdana" w:hAnsi="Verdana"/>
                          <w:lang w:val="es-ES"/>
                        </w:rPr>
                        <w:t>te</w:t>
                      </w:r>
                      <w:r>
                        <w:rPr>
                          <w:rFonts w:ascii="Verdana" w:hAnsi="Verdana"/>
                          <w:lang w:val="es-ES"/>
                        </w:rPr>
                        <w:t>xto una vez esté insertada la im</w:t>
                      </w:r>
                      <w:r w:rsidRPr="00790609">
                        <w:rPr>
                          <w:rFonts w:ascii="Verdana" w:hAnsi="Verdana"/>
                          <w:lang w:val="es-ES"/>
                        </w:rPr>
                        <w:t>agen.</w:t>
                      </w:r>
                    </w:p>
                    <w:p w:rsidR="00E44AE2" w:rsidRPr="00BE4B36" w:rsidRDefault="00BE4B36" w:rsidP="00BE4B36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ind w:left="426"/>
                        <w:rPr>
                          <w:rFonts w:ascii="Verdana" w:hAnsi="Verdana"/>
                          <w:color w:val="000000" w:themeColor="text1"/>
                          <w:lang w:val="es-ES"/>
                        </w:rPr>
                      </w:pPr>
                      <w:r w:rsidRPr="00593BF5">
                        <w:rPr>
                          <w:rFonts w:ascii="Verdana" w:hAnsi="Verdana"/>
                          <w:bCs/>
                          <w:color w:val="000000" w:themeColor="text1"/>
                          <w:lang w:val="es-ES"/>
                        </w:rPr>
                        <w:t>En caso de que la imagen resulte deformada, seleccionar esta última, presionar en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 xml:space="preserve"> FORMATO</w:t>
                      </w:r>
                      <w:r w:rsidR="004E03E6"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 xml:space="preserve"> DE FORMA</w:t>
                      </w:r>
                      <w:r w:rsidRPr="00593BF5">
                        <w:rPr>
                          <w:rFonts w:ascii="Verdana" w:hAnsi="Verdana"/>
                          <w:bCs/>
                          <w:color w:val="000000" w:themeColor="text1"/>
                          <w:lang w:val="es-ES"/>
                        </w:rPr>
                        <w:t xml:space="preserve">, a continuación en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>RELLENO</w:t>
                      </w:r>
                      <w:r w:rsidRPr="00593BF5">
                        <w:rPr>
                          <w:rFonts w:ascii="Verdana" w:hAnsi="Verdana"/>
                          <w:bCs/>
                          <w:color w:val="000000" w:themeColor="text1"/>
                          <w:lang w:val="es-ES"/>
                        </w:rPr>
                        <w:t>, seleccionar la casilla de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 xml:space="preserve"> </w:t>
                      </w:r>
                      <w:r w:rsidR="004E03E6"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>MOSAICO DE IMAGEN COMO TEXTURA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 xml:space="preserve"> </w:t>
                      </w:r>
                      <w:r w:rsidRPr="00593BF5">
                        <w:rPr>
                          <w:rFonts w:ascii="Verdana" w:hAnsi="Verdana"/>
                          <w:bCs/>
                          <w:color w:val="000000" w:themeColor="text1"/>
                          <w:lang w:val="es-ES"/>
                        </w:rPr>
                        <w:t>y editar las escalas de la imagen para que se amolde a la zona gris.</w:t>
                      </w:r>
                      <w:r w:rsidR="004E03E6">
                        <w:rPr>
                          <w:rFonts w:ascii="Verdana" w:hAnsi="Verdana"/>
                          <w:bCs/>
                          <w:color w:val="000000" w:themeColor="text1"/>
                          <w:lang w:val="es-ES"/>
                        </w:rPr>
                        <w:t xml:space="preserve"> Si esto no se da, obviar este apartado.</w:t>
                      </w:r>
                    </w:p>
                  </w:txbxContent>
                </v:textbox>
              </v:shape>
            </w:pict>
          </mc:Fallback>
        </mc:AlternateContent>
      </w:r>
    </w:p>
    <w:p w:rsidR="00E155B2" w:rsidRDefault="00E155B2" w:rsidP="00FC018C">
      <w:pPr>
        <w:spacing w:after="0" w:line="240" w:lineRule="auto"/>
        <w:rPr>
          <w:rFonts w:ascii="Franklin Gothic Medium Cond" w:eastAsia="Times New Roman" w:hAnsi="Franklin Gothic Medium Cond"/>
          <w:noProof/>
          <w:color w:val="005F83" w:themeColor="accent6"/>
          <w:sz w:val="36"/>
          <w:szCs w:val="20"/>
        </w:rPr>
      </w:pPr>
    </w:p>
    <w:p w:rsidR="0077604A" w:rsidRDefault="0077604A" w:rsidP="00866ACC">
      <w:pPr>
        <w:pStyle w:val="TtuloTipo01"/>
        <w:rPr>
          <w:rFonts w:eastAsia="Times New Roman"/>
          <w:noProof/>
          <w:color w:val="005F83" w:themeColor="accent6"/>
          <w:sz w:val="36"/>
          <w:szCs w:val="20"/>
          <w:lang w:val="es-ES"/>
        </w:rPr>
      </w:pPr>
    </w:p>
    <w:p w:rsidR="0077604A" w:rsidRDefault="0077604A" w:rsidP="00866ACC">
      <w:pPr>
        <w:pStyle w:val="TtuloTipo01"/>
        <w:rPr>
          <w:rFonts w:eastAsia="Times New Roman"/>
          <w:noProof/>
          <w:color w:val="005F83" w:themeColor="accent6"/>
          <w:sz w:val="36"/>
          <w:szCs w:val="20"/>
          <w:lang w:val="es-ES"/>
        </w:rPr>
      </w:pPr>
    </w:p>
    <w:p w:rsidR="0077604A" w:rsidRDefault="0077604A" w:rsidP="00866ACC">
      <w:pPr>
        <w:pStyle w:val="TtuloTipo01"/>
        <w:rPr>
          <w:rFonts w:eastAsia="Times New Roman"/>
          <w:noProof/>
          <w:color w:val="005F83" w:themeColor="accent6"/>
          <w:sz w:val="36"/>
          <w:szCs w:val="20"/>
          <w:lang w:val="es-ES"/>
        </w:rPr>
      </w:pPr>
    </w:p>
    <w:p w:rsidR="0077604A" w:rsidRDefault="0077604A" w:rsidP="00866ACC">
      <w:pPr>
        <w:pStyle w:val="TtuloTipo01"/>
        <w:rPr>
          <w:rFonts w:eastAsia="Times New Roman"/>
          <w:noProof/>
          <w:color w:val="005F83" w:themeColor="accent6"/>
          <w:sz w:val="36"/>
          <w:szCs w:val="20"/>
          <w:lang w:val="es-ES"/>
        </w:rPr>
      </w:pPr>
      <w:r w:rsidRPr="00A92114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775D20F" wp14:editId="5E086D67">
                <wp:simplePos x="0" y="0"/>
                <wp:positionH relativeFrom="column">
                  <wp:posOffset>-336550</wp:posOffset>
                </wp:positionH>
                <wp:positionV relativeFrom="paragraph">
                  <wp:posOffset>6110605</wp:posOffset>
                </wp:positionV>
                <wp:extent cx="1801495" cy="436245"/>
                <wp:effectExtent l="0" t="0" r="0" b="19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55B2" w:rsidRPr="00385C67" w:rsidRDefault="00E155B2" w:rsidP="00FC018C">
                            <w:pPr>
                              <w:rPr>
                                <w:b/>
                                <w:sz w:val="22"/>
                                <w:szCs w:val="32"/>
                              </w:rPr>
                            </w:pPr>
                            <w:r w:rsidRPr="00385C67">
                              <w:rPr>
                                <w:b/>
                                <w:sz w:val="22"/>
                                <w:szCs w:val="32"/>
                              </w:rPr>
                              <w:t>www.</w:t>
                            </w:r>
                            <w:r w:rsidR="007A0D93" w:rsidRPr="00385C67">
                              <w:rPr>
                                <w:b/>
                                <w:bCs/>
                                <w:sz w:val="22"/>
                                <w:szCs w:val="32"/>
                              </w:rPr>
                              <w:t>atpyc</w:t>
                            </w:r>
                            <w:r w:rsidRPr="00385C67">
                              <w:rPr>
                                <w:b/>
                                <w:sz w:val="22"/>
                                <w:szCs w:val="32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5D20F" id="Text Box 33" o:spid="_x0000_s1027" type="#_x0000_t202" style="position:absolute;margin-left:-26.5pt;margin-top:481.15pt;width:141.85pt;height:34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" filled="f" stroked="f" strokeweight=".5pt">
                <v:textbox>
                  <w:txbxContent>
                    <w:p w:rsidR="00E155B2" w:rsidRPr="00385C67" w:rsidRDefault="00E155B2" w:rsidP="00FC018C">
                      <w:pPr>
                        <w:rPr>
                          <w:b/>
                          <w:sz w:val="22"/>
                          <w:szCs w:val="32"/>
                        </w:rPr>
                      </w:pPr>
                      <w:r w:rsidRPr="00385C67">
                        <w:rPr>
                          <w:b/>
                          <w:sz w:val="22"/>
                          <w:szCs w:val="32"/>
                        </w:rPr>
                        <w:t>www.</w:t>
                      </w:r>
                      <w:r w:rsidR="007A0D93" w:rsidRPr="00385C67">
                        <w:rPr>
                          <w:b/>
                          <w:bCs/>
                          <w:sz w:val="22"/>
                          <w:szCs w:val="32"/>
                        </w:rPr>
                        <w:t>atpyc</w:t>
                      </w:r>
                      <w:r w:rsidRPr="00385C67">
                        <w:rPr>
                          <w:b/>
                          <w:sz w:val="22"/>
                          <w:szCs w:val="32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Pr="00A92114">
        <w:rPr>
          <w:noProof/>
          <w:lang w:val="en-US" w:eastAsia="en-US"/>
        </w:rPr>
        <w:drawing>
          <wp:anchor distT="0" distB="0" distL="114300" distR="114300" simplePos="0" relativeHeight="251681280" behindDoc="0" locked="0" layoutInCell="1" allowOverlap="1" wp14:anchorId="130A789C" wp14:editId="13C1A6C1">
            <wp:simplePos x="0" y="0"/>
            <wp:positionH relativeFrom="column">
              <wp:posOffset>4399915</wp:posOffset>
            </wp:positionH>
            <wp:positionV relativeFrom="paragraph">
              <wp:posOffset>5817870</wp:posOffset>
            </wp:positionV>
            <wp:extent cx="1583690" cy="692150"/>
            <wp:effectExtent l="0" t="0" r="0" b="0"/>
            <wp:wrapNone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114">
        <w:rPr>
          <w:noProof/>
          <w:lang w:val="en-US" w:eastAsia="en-US"/>
        </w:rPr>
        <w:drawing>
          <wp:anchor distT="0" distB="0" distL="114300" distR="114300" simplePos="0" relativeHeight="251666944" behindDoc="0" locked="0" layoutInCell="1" allowOverlap="1" wp14:anchorId="5A11ACB8" wp14:editId="731BF81D">
            <wp:simplePos x="0" y="0"/>
            <wp:positionH relativeFrom="column">
              <wp:posOffset>2747645</wp:posOffset>
            </wp:positionH>
            <wp:positionV relativeFrom="paragraph">
              <wp:posOffset>5690870</wp:posOffset>
            </wp:positionV>
            <wp:extent cx="1649095" cy="934720"/>
            <wp:effectExtent l="0" t="0" r="8255" b="0"/>
            <wp:wrapNone/>
            <wp:docPr id="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998">
        <w:rPr>
          <w:rFonts w:ascii="Franklin Gothic Medium Cond" w:eastAsia="Times New Roman" w:hAnsi="Franklin Gothic Medium Cond"/>
          <w:noProof/>
          <w:color w:val="005F83" w:themeColor="accent6"/>
          <w:sz w:val="36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09106C" wp14:editId="3DC7E85C">
                <wp:simplePos x="0" y="0"/>
                <wp:positionH relativeFrom="column">
                  <wp:posOffset>-674370</wp:posOffset>
                </wp:positionH>
                <wp:positionV relativeFrom="paragraph">
                  <wp:posOffset>299720</wp:posOffset>
                </wp:positionV>
                <wp:extent cx="6953250" cy="129667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129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55B2" w:rsidRPr="006F49FC" w:rsidRDefault="00790609" w:rsidP="00790609">
                            <w:pPr>
                              <w:pStyle w:val="TtuloPrincipalDocumento"/>
                              <w:rPr>
                                <w:lang w:val="es-ES"/>
                              </w:rPr>
                            </w:pPr>
                            <w:r w:rsidRPr="00705AFD">
                              <w:rPr>
                                <w:lang w:val="es-ES"/>
                              </w:rPr>
                              <w:t>[Título del Trabajo]</w:t>
                            </w:r>
                          </w:p>
                          <w:p w:rsidR="00E155B2" w:rsidRPr="00705AFD" w:rsidRDefault="00AD0E84" w:rsidP="00790609">
                            <w:pPr>
                              <w:pStyle w:val="CoverSubheading"/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331331">
                              <w:rPr>
                                <w:color w:val="000000" w:themeColor="text1"/>
                                <w:lang w:val="es-ES"/>
                              </w:rPr>
                              <w:t>Premio Modesto Vigueras 2018</w:t>
                            </w:r>
                          </w:p>
                          <w:p w:rsidR="00E155B2" w:rsidRPr="00962934" w:rsidRDefault="00E155B2" w:rsidP="00FC018C">
                            <w:pPr>
                              <w:pStyle w:val="CoverDate"/>
                              <w:rPr>
                                <w:color w:val="000000" w:themeColor="text1"/>
                              </w:rPr>
                            </w:pPr>
                            <w:r w:rsidRPr="00962934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962934">
                              <w:rPr>
                                <w:color w:val="000000" w:themeColor="text1"/>
                              </w:rPr>
                              <w:instrText xml:space="preserve"> DOCPROPERTY  PropDate  \* MERGEFORMAT </w:instrText>
                            </w:r>
                            <w:r w:rsidRPr="00962934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9106C" id="Text Box 38" o:spid="_x0000_s1028" type="#_x0000_t202" style="position:absolute;margin-left:-53.1pt;margin-top:23.6pt;width:547.5pt;height:102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" filled="f" stroked="f" strokeweight=".5pt">
                <v:textbox>
                  <w:txbxContent>
                    <w:p w:rsidR="00E155B2" w:rsidRPr="006F49FC" w:rsidRDefault="00790609" w:rsidP="00790609">
                      <w:pPr>
                        <w:pStyle w:val="TtuloPrincipalDocumento"/>
                        <w:rPr>
                          <w:lang w:val="es-ES"/>
                        </w:rPr>
                      </w:pPr>
                      <w:r w:rsidRPr="00705AFD">
                        <w:rPr>
                          <w:lang w:val="es-ES"/>
                        </w:rPr>
                        <w:t>[Título del Trabajo]</w:t>
                      </w:r>
                    </w:p>
                    <w:p w:rsidR="00E155B2" w:rsidRPr="00705AFD" w:rsidRDefault="00AD0E84" w:rsidP="00790609">
                      <w:pPr>
                        <w:pStyle w:val="CoverSubheading"/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 w:rsidRPr="00331331">
                        <w:rPr>
                          <w:color w:val="000000" w:themeColor="text1"/>
                          <w:lang w:val="es-ES"/>
                        </w:rPr>
                        <w:t>Premio Modesto Vigueras 2018</w:t>
                      </w:r>
                    </w:p>
                    <w:p w:rsidR="00E155B2" w:rsidRPr="00962934" w:rsidRDefault="00E155B2" w:rsidP="00FC018C">
                      <w:pPr>
                        <w:pStyle w:val="CoverDate"/>
                        <w:rPr>
                          <w:color w:val="000000" w:themeColor="text1"/>
                        </w:rPr>
                      </w:pPr>
                      <w:r w:rsidRPr="00962934">
                        <w:rPr>
                          <w:color w:val="000000" w:themeColor="text1"/>
                        </w:rPr>
                        <w:fldChar w:fldCharType="begin"/>
                      </w:r>
                      <w:r w:rsidRPr="00962934">
                        <w:rPr>
                          <w:color w:val="000000" w:themeColor="text1"/>
                        </w:rPr>
                        <w:instrText xml:space="preserve"> DOCPROPERTY  PropDate  \* MERGEFORMAT </w:instrText>
                      </w:r>
                      <w:r w:rsidRPr="00962934">
                        <w:rPr>
                          <w:color w:val="000000" w:themeColor="text1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77604A" w:rsidRDefault="0077604A" w:rsidP="00866ACC">
      <w:pPr>
        <w:pStyle w:val="TtuloTipo01"/>
        <w:rPr>
          <w:rFonts w:eastAsia="Times New Roman"/>
          <w:noProof/>
          <w:color w:val="005F83" w:themeColor="accent6"/>
          <w:sz w:val="36"/>
          <w:szCs w:val="20"/>
          <w:lang w:val="es-ES"/>
        </w:rPr>
      </w:pPr>
    </w:p>
    <w:p w:rsidR="0077604A" w:rsidRDefault="0077604A" w:rsidP="00866ACC">
      <w:pPr>
        <w:pStyle w:val="TtuloTipo01"/>
        <w:rPr>
          <w:rFonts w:eastAsia="Times New Roman"/>
          <w:noProof/>
          <w:color w:val="005F83" w:themeColor="accent6"/>
          <w:sz w:val="36"/>
          <w:szCs w:val="20"/>
          <w:lang w:val="es-ES"/>
        </w:rPr>
      </w:pPr>
    </w:p>
    <w:p w:rsidR="0077604A" w:rsidRDefault="00385C67" w:rsidP="00866ACC">
      <w:pPr>
        <w:pStyle w:val="TtuloTipo01"/>
        <w:rPr>
          <w:rFonts w:eastAsia="Times New Roman"/>
          <w:noProof/>
          <w:color w:val="005F83" w:themeColor="accent6"/>
          <w:sz w:val="36"/>
          <w:szCs w:val="20"/>
          <w:lang w:val="es-ES"/>
        </w:rPr>
      </w:pPr>
      <w:r>
        <w:rPr>
          <w:rFonts w:eastAsia="Times New Roman"/>
          <w:noProof/>
          <w:color w:val="005F83" w:themeColor="accent6"/>
          <w:sz w:val="36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929E544" wp14:editId="174D455C">
                <wp:simplePos x="0" y="0"/>
                <wp:positionH relativeFrom="column">
                  <wp:posOffset>4347219</wp:posOffset>
                </wp:positionH>
                <wp:positionV relativeFrom="paragraph">
                  <wp:posOffset>303885</wp:posOffset>
                </wp:positionV>
                <wp:extent cx="1801495" cy="2599690"/>
                <wp:effectExtent l="0" t="0" r="8255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495" cy="259969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3D4C1" id="Rectangle 44" o:spid="_x0000_s1026" style="position:absolute;margin-left:342.3pt;margin-top:23.95pt;width:141.85pt;height:204.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" stroked="f" strokeweight="1pt">
                <v:fill r:id="rId14" o:title="" recolor="t" rotate="t" type="frame"/>
              </v:rect>
            </w:pict>
          </mc:Fallback>
        </mc:AlternateContent>
      </w:r>
    </w:p>
    <w:p w:rsidR="0077604A" w:rsidRDefault="00385C67" w:rsidP="00866ACC">
      <w:pPr>
        <w:pStyle w:val="TtuloTipo01"/>
        <w:rPr>
          <w:rFonts w:eastAsia="Times New Roman"/>
          <w:noProof/>
          <w:color w:val="005F83" w:themeColor="accent6"/>
          <w:sz w:val="36"/>
          <w:szCs w:val="20"/>
          <w:lang w:val="es-ES"/>
        </w:rPr>
      </w:pPr>
      <w:r>
        <w:rPr>
          <w:rFonts w:ascii="Times New Roman" w:eastAsiaTheme="minorHAnsi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635207F" wp14:editId="6F2C906F">
                <wp:simplePos x="0" y="0"/>
                <wp:positionH relativeFrom="column">
                  <wp:posOffset>-601345</wp:posOffset>
                </wp:positionH>
                <wp:positionV relativeFrom="paragraph">
                  <wp:posOffset>34917</wp:posOffset>
                </wp:positionV>
                <wp:extent cx="2873375" cy="2120265"/>
                <wp:effectExtent l="0" t="0" r="3175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75" cy="2120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C9BF0" id="Rectangle 20" o:spid="_x0000_s1026" style="position:absolute;margin-left:-47.35pt;margin-top:2.75pt;width:226.25pt;height:166.9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" fillcolor="#d8d8d8 [2732]" stroked="f" strokeweight="1pt"/>
            </w:pict>
          </mc:Fallback>
        </mc:AlternateContent>
      </w:r>
    </w:p>
    <w:p w:rsidR="0077604A" w:rsidRDefault="0077604A" w:rsidP="00866ACC">
      <w:pPr>
        <w:pStyle w:val="TtuloTipo01"/>
        <w:rPr>
          <w:rFonts w:eastAsia="Times New Roman"/>
          <w:noProof/>
          <w:color w:val="005F83" w:themeColor="accent6"/>
          <w:sz w:val="36"/>
          <w:szCs w:val="20"/>
          <w:lang w:val="es-ES"/>
        </w:rPr>
      </w:pPr>
    </w:p>
    <w:p w:rsidR="0077604A" w:rsidRDefault="00385C67" w:rsidP="00866ACC">
      <w:pPr>
        <w:pStyle w:val="TtuloTipo01"/>
        <w:rPr>
          <w:rFonts w:eastAsia="Times New Roman"/>
          <w:noProof/>
          <w:color w:val="005F83" w:themeColor="accent6"/>
          <w:sz w:val="36"/>
          <w:szCs w:val="20"/>
          <w:lang w:val="es-ES"/>
        </w:rPr>
      </w:pPr>
      <w:r>
        <w:rPr>
          <w:rFonts w:ascii="Times New Roman" w:eastAsiaTheme="minorHAnsi" w:hAnsi="Times New Roman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304BC4E" wp14:editId="67B8BECC">
                <wp:simplePos x="0" y="0"/>
                <wp:positionH relativeFrom="column">
                  <wp:posOffset>1667526</wp:posOffset>
                </wp:positionH>
                <wp:positionV relativeFrom="paragraph">
                  <wp:posOffset>243263</wp:posOffset>
                </wp:positionV>
                <wp:extent cx="3087584" cy="2125683"/>
                <wp:effectExtent l="0" t="0" r="0" b="825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4" cy="21256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CFF7C" id="Rectangle 21" o:spid="_x0000_s1026" style="position:absolute;margin-left:131.3pt;margin-top:19.15pt;width:243.1pt;height:167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" fillcolor="#d8d8d8 [2732]" stroked="f" strokeweight="1pt"/>
            </w:pict>
          </mc:Fallback>
        </mc:AlternateContent>
      </w:r>
    </w:p>
    <w:p w:rsidR="0077604A" w:rsidRDefault="0077604A" w:rsidP="00866ACC">
      <w:pPr>
        <w:pStyle w:val="TtuloTipo01"/>
        <w:rPr>
          <w:rFonts w:eastAsia="Times New Roman"/>
          <w:noProof/>
          <w:color w:val="005F83" w:themeColor="accent6"/>
          <w:sz w:val="36"/>
          <w:szCs w:val="20"/>
          <w:lang w:val="es-ES"/>
        </w:rPr>
      </w:pPr>
    </w:p>
    <w:p w:rsidR="0077604A" w:rsidRDefault="0077604A" w:rsidP="00866ACC">
      <w:pPr>
        <w:pStyle w:val="TtuloTipo01"/>
        <w:rPr>
          <w:rFonts w:eastAsia="Times New Roman"/>
          <w:noProof/>
          <w:color w:val="005F83" w:themeColor="accent6"/>
          <w:sz w:val="36"/>
          <w:szCs w:val="20"/>
          <w:lang w:val="es-ES"/>
        </w:rPr>
      </w:pPr>
    </w:p>
    <w:p w:rsidR="0077604A" w:rsidRDefault="0077604A" w:rsidP="00866ACC">
      <w:pPr>
        <w:pStyle w:val="TtuloTipo01"/>
        <w:rPr>
          <w:rFonts w:eastAsia="Times New Roman"/>
          <w:noProof/>
          <w:color w:val="005F83" w:themeColor="accent6"/>
          <w:sz w:val="36"/>
          <w:szCs w:val="20"/>
          <w:lang w:val="es-ES"/>
        </w:rPr>
      </w:pPr>
    </w:p>
    <w:p w:rsidR="0077604A" w:rsidRDefault="0077604A" w:rsidP="00866ACC">
      <w:pPr>
        <w:pStyle w:val="TtuloTipo01"/>
        <w:rPr>
          <w:rFonts w:eastAsia="Times New Roman"/>
          <w:noProof/>
          <w:color w:val="005F83" w:themeColor="accent6"/>
          <w:sz w:val="36"/>
          <w:szCs w:val="20"/>
          <w:lang w:val="es-ES"/>
        </w:rPr>
      </w:pPr>
    </w:p>
    <w:p w:rsidR="0077604A" w:rsidRDefault="0077604A" w:rsidP="00866ACC">
      <w:pPr>
        <w:pStyle w:val="TtuloTipo01"/>
        <w:rPr>
          <w:rFonts w:eastAsia="Times New Roman"/>
          <w:noProof/>
          <w:color w:val="005F83" w:themeColor="accent6"/>
          <w:sz w:val="36"/>
          <w:szCs w:val="20"/>
          <w:lang w:val="es-ES"/>
        </w:rPr>
      </w:pPr>
    </w:p>
    <w:p w:rsidR="0077604A" w:rsidRDefault="0077604A" w:rsidP="00866ACC">
      <w:pPr>
        <w:pStyle w:val="TtuloTipo01"/>
        <w:rPr>
          <w:rFonts w:eastAsia="Times New Roman"/>
          <w:noProof/>
          <w:color w:val="005F83" w:themeColor="accent6"/>
          <w:sz w:val="36"/>
          <w:szCs w:val="20"/>
          <w:lang w:val="es-ES"/>
        </w:rPr>
      </w:pPr>
      <w:r w:rsidRPr="00C03998">
        <w:rPr>
          <w:rFonts w:ascii="Franklin Gothic Medium Cond" w:eastAsia="Times New Roman" w:hAnsi="Franklin Gothic Medium Cond"/>
          <w:noProof/>
          <w:color w:val="005F83" w:themeColor="accent6"/>
          <w:sz w:val="36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8CED4AB" wp14:editId="31C193FD">
                <wp:simplePos x="0" y="0"/>
                <wp:positionH relativeFrom="column">
                  <wp:posOffset>-186055</wp:posOffset>
                </wp:positionH>
                <wp:positionV relativeFrom="paragraph">
                  <wp:posOffset>69207</wp:posOffset>
                </wp:positionV>
                <wp:extent cx="4940300" cy="737235"/>
                <wp:effectExtent l="0" t="0" r="0" b="57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737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55B2" w:rsidRDefault="00790609" w:rsidP="00790609">
                            <w:pPr>
                              <w:pStyle w:val="Autor"/>
                            </w:pPr>
                            <w:r>
                              <w:t>[Autor]</w:t>
                            </w:r>
                          </w:p>
                          <w:p w:rsidR="00E155B2" w:rsidRDefault="00E155B2" w:rsidP="00FC018C">
                            <w:pPr>
                              <w:spacing w:after="0"/>
                              <w:rPr>
                                <w:rFonts w:ascii="Segoe UI Semibold" w:hAnsi="Segoe UI Semibold"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</w:p>
                          <w:p w:rsidR="00E155B2" w:rsidRPr="00962934" w:rsidRDefault="00E155B2" w:rsidP="00305B30">
                            <w:pPr>
                              <w:pStyle w:val="Cover"/>
                              <w:rPr>
                                <w:rFonts w:ascii="Segoe UI Semibold" w:hAnsi="Segoe UI Semibold"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D4AB" id="Text Box 31" o:spid="_x0000_s1029" type="#_x0000_t202" style="position:absolute;margin-left:-14.65pt;margin-top:5.45pt;width:389pt;height:58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" filled="f" stroked="f" strokeweight=".5pt">
                <v:textbox>
                  <w:txbxContent>
                    <w:p w:rsidR="00E155B2" w:rsidRDefault="00790609" w:rsidP="00790609">
                      <w:pPr>
                        <w:pStyle w:val="Autor"/>
                      </w:pPr>
                      <w:r>
                        <w:t>[Autor]</w:t>
                      </w:r>
                    </w:p>
                    <w:p w:rsidR="00E155B2" w:rsidRDefault="00E155B2" w:rsidP="00FC018C">
                      <w:pPr>
                        <w:spacing w:after="0"/>
                        <w:rPr>
                          <w:rFonts w:ascii="Segoe UI Semibold" w:hAnsi="Segoe UI Semibold"/>
                          <w:color w:val="000000" w:themeColor="text1"/>
                          <w:sz w:val="16"/>
                          <w:szCs w:val="22"/>
                        </w:rPr>
                      </w:pPr>
                    </w:p>
                    <w:p w:rsidR="00E155B2" w:rsidRPr="00962934" w:rsidRDefault="00E155B2" w:rsidP="00305B30">
                      <w:pPr>
                        <w:pStyle w:val="Cover"/>
                        <w:rPr>
                          <w:rFonts w:ascii="Segoe UI Semibold" w:hAnsi="Segoe UI Semibold"/>
                          <w:color w:val="000000" w:themeColor="text1"/>
                          <w:sz w:val="16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604A" w:rsidRDefault="0077604A" w:rsidP="00866ACC">
      <w:pPr>
        <w:pStyle w:val="TtuloTipo01"/>
        <w:rPr>
          <w:rFonts w:eastAsia="Times New Roman"/>
          <w:noProof/>
          <w:color w:val="005F83" w:themeColor="accent6"/>
          <w:sz w:val="36"/>
          <w:szCs w:val="20"/>
          <w:lang w:val="es-ES"/>
        </w:rPr>
        <w:sectPr w:rsidR="0077604A" w:rsidSect="00A05AEE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2268" w:right="1582" w:bottom="2268" w:left="1582" w:header="567" w:footer="221" w:gutter="0"/>
          <w:pgNumType w:fmt="lowerRoman"/>
          <w:cols w:space="708"/>
          <w:titlePg/>
          <w:docGrid w:linePitch="360"/>
        </w:sectPr>
      </w:pPr>
    </w:p>
    <w:p w:rsidR="00E155B2" w:rsidRPr="007A0D93" w:rsidRDefault="006F49FC" w:rsidP="00866ACC">
      <w:pPr>
        <w:pStyle w:val="TtuloTipo01"/>
        <w:rPr>
          <w:bCs/>
          <w:lang w:val="es-ES"/>
        </w:rPr>
      </w:pPr>
      <w:r w:rsidRPr="007A0D93">
        <w:rPr>
          <w:lang w:val="es-ES"/>
        </w:rPr>
        <w:lastRenderedPageBreak/>
        <w:t>Sinopsis</w:t>
      </w:r>
    </w:p>
    <w:p w:rsidR="006F49FC" w:rsidRPr="00705AFD" w:rsidRDefault="006F49FC" w:rsidP="00866ACC">
      <w:pPr>
        <w:pStyle w:val="TextoTipo"/>
        <w:rPr>
          <w:lang w:val="es-ES"/>
        </w:rPr>
      </w:pPr>
      <w:bookmarkStart w:id="0" w:name="Disclaimer"/>
      <w:r w:rsidRPr="00705AFD">
        <w:rPr>
          <w:lang w:val="es-ES"/>
        </w:rPr>
        <w:t xml:space="preserve">[Autor] presenta con este documento su trabajo llamado “[Título del Trabajo]” como candidato al </w:t>
      </w:r>
      <w:r w:rsidR="00AD0E84" w:rsidRPr="00AD0E84">
        <w:rPr>
          <w:lang w:val="es-ES"/>
        </w:rPr>
        <w:t>Premio Modesto Vigueras 2018</w:t>
      </w:r>
      <w:r w:rsidRPr="00705AFD">
        <w:rPr>
          <w:lang w:val="es-ES"/>
        </w:rPr>
        <w:t xml:space="preserve">. </w:t>
      </w:r>
    </w:p>
    <w:p w:rsidR="006F49FC" w:rsidRPr="00705AFD" w:rsidRDefault="006F49FC" w:rsidP="00866ACC">
      <w:pPr>
        <w:pStyle w:val="TextoTipo"/>
        <w:rPr>
          <w:lang w:val="es-ES"/>
        </w:rPr>
      </w:pPr>
      <w:r w:rsidRPr="00705AFD">
        <w:rPr>
          <w:lang w:val="es-ES"/>
        </w:rPr>
        <w:t>El escrito versará sobre [resumen del Trabajo (no más de seis (6) líneas)].</w:t>
      </w:r>
    </w:p>
    <w:p w:rsidR="006F49FC" w:rsidRPr="007A0D93" w:rsidRDefault="006F49FC" w:rsidP="007A0D93">
      <w:pPr>
        <w:spacing w:after="60"/>
        <w:jc w:val="both"/>
        <w:rPr>
          <w:rFonts w:ascii="Verdana" w:hAnsi="Verdana"/>
          <w:lang w:val="es-ES"/>
        </w:rPr>
      </w:pPr>
    </w:p>
    <w:p w:rsidR="00E155B2" w:rsidRPr="007A0D93" w:rsidRDefault="006F49FC" w:rsidP="00866ACC">
      <w:pPr>
        <w:pStyle w:val="TtuloTipo01"/>
        <w:rPr>
          <w:lang w:val="es-ES"/>
        </w:rPr>
      </w:pPr>
      <w:r w:rsidRPr="007A0D93">
        <w:rPr>
          <w:lang w:val="es-ES"/>
        </w:rPr>
        <w:t>Exención de Responsabilidad</w:t>
      </w:r>
    </w:p>
    <w:p w:rsidR="006F49FC" w:rsidRPr="00705AFD" w:rsidRDefault="006F49FC" w:rsidP="00866ACC">
      <w:pPr>
        <w:pStyle w:val="TextoTipo"/>
        <w:rPr>
          <w:lang w:val="es-ES"/>
        </w:rPr>
      </w:pPr>
      <w:r w:rsidRPr="00705AFD">
        <w:rPr>
          <w:lang w:val="es-ES"/>
        </w:rPr>
        <w:t>Este trabajo ha sido preparado para el uso exclusive por parte de la Asociación Técnica Española de Puertos y Costas (</w:t>
      </w:r>
      <w:r w:rsidR="00AD0E84" w:rsidRPr="00AD0E84">
        <w:rPr>
          <w:lang w:val="es-ES"/>
        </w:rPr>
        <w:t>ATPYC)</w:t>
      </w:r>
      <w:r w:rsidRPr="00705AFD">
        <w:rPr>
          <w:lang w:val="es-ES"/>
        </w:rPr>
        <w:t xml:space="preserve">, y está sujeto a las condiciones de presentación de estos trabajos recogidas en al documento de Bases del Premio Modesto Vigueras 2018. </w:t>
      </w:r>
    </w:p>
    <w:p w:rsidR="00E155B2" w:rsidRPr="00705AFD" w:rsidRDefault="003C4601" w:rsidP="00866ACC">
      <w:pPr>
        <w:pStyle w:val="TextoTipo"/>
        <w:rPr>
          <w:lang w:val="es-ES"/>
        </w:rPr>
      </w:pPr>
      <w:r>
        <w:rPr>
          <w:lang w:val="es-ES"/>
        </w:rPr>
        <w:t>Para más información, consultar el apartado “Publicación de los Trabajos” del documento Bases del Premio Modesto Vigueras 2018</w:t>
      </w:r>
      <w:r w:rsidR="006F49FC" w:rsidRPr="00705AFD">
        <w:rPr>
          <w:lang w:val="es-ES"/>
        </w:rPr>
        <w:t>.</w:t>
      </w:r>
    </w:p>
    <w:tbl>
      <w:tblPr>
        <w:tblStyle w:val="ADRevTable"/>
        <w:tblW w:w="4807" w:type="pct"/>
        <w:tblLook w:val="0420" w:firstRow="1" w:lastRow="0" w:firstColumn="0" w:lastColumn="0" w:noHBand="0" w:noVBand="1"/>
      </w:tblPr>
      <w:tblGrid>
        <w:gridCol w:w="790"/>
        <w:gridCol w:w="2408"/>
        <w:gridCol w:w="3512"/>
        <w:gridCol w:w="1902"/>
      </w:tblGrid>
      <w:tr w:rsidR="00E155B2" w:rsidRPr="007A0D93" w:rsidTr="007A0D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9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vAlign w:val="center"/>
            <w:hideMark/>
          </w:tcPr>
          <w:bookmarkEnd w:id="0"/>
          <w:p w:rsidR="00E155B2" w:rsidRPr="007A0D93" w:rsidRDefault="006F49FC" w:rsidP="00866ACC">
            <w:pPr>
              <w:pStyle w:val="TtuloTipo01"/>
            </w:pPr>
            <w:r w:rsidRPr="007A0D93">
              <w:t>[Título del Trabajo]</w:t>
            </w:r>
          </w:p>
        </w:tc>
      </w:tr>
      <w:tr w:rsidR="007A0D93" w:rsidRPr="007A0D93" w:rsidTr="00B41EF3">
        <w:trPr>
          <w:trHeight w:val="358"/>
        </w:trPr>
        <w:tc>
          <w:tcPr>
            <w:tcW w:w="459" w:type="pct"/>
            <w:tcBorders>
              <w:top w:val="single" w:sz="6" w:space="0" w:color="A38F68" w:themeColor="background2"/>
              <w:left w:val="nil"/>
              <w:bottom w:val="single" w:sz="4" w:space="0" w:color="000099"/>
              <w:right w:val="nil"/>
            </w:tcBorders>
            <w:shd w:val="clear" w:color="auto" w:fill="000099"/>
            <w:vAlign w:val="bottom"/>
            <w:hideMark/>
          </w:tcPr>
          <w:p w:rsidR="006F49FC" w:rsidRPr="00B41EF3" w:rsidRDefault="006F49FC" w:rsidP="00B41EF3">
            <w:pPr>
              <w:pStyle w:val="RevTableHeading"/>
              <w:rPr>
                <w:color w:val="FFFF00"/>
              </w:rPr>
            </w:pPr>
            <w:r w:rsidRPr="00B41EF3">
              <w:rPr>
                <w:color w:val="FFFF00"/>
              </w:rPr>
              <w:t>Rev</w:t>
            </w:r>
          </w:p>
        </w:tc>
        <w:tc>
          <w:tcPr>
            <w:tcW w:w="1398" w:type="pct"/>
            <w:tcBorders>
              <w:top w:val="single" w:sz="6" w:space="0" w:color="A38F68" w:themeColor="background2"/>
              <w:left w:val="nil"/>
              <w:bottom w:val="single" w:sz="4" w:space="0" w:color="000099"/>
              <w:right w:val="nil"/>
            </w:tcBorders>
            <w:shd w:val="clear" w:color="auto" w:fill="000099"/>
            <w:vAlign w:val="bottom"/>
            <w:hideMark/>
          </w:tcPr>
          <w:p w:rsidR="006F49FC" w:rsidRPr="00B41EF3" w:rsidRDefault="006F49FC" w:rsidP="00B41EF3">
            <w:pPr>
              <w:pStyle w:val="RevTableHeading"/>
              <w:rPr>
                <w:color w:val="FFFF00"/>
              </w:rPr>
            </w:pPr>
            <w:r w:rsidRPr="00B41EF3">
              <w:rPr>
                <w:color w:val="FFFF00"/>
              </w:rPr>
              <w:t>Descripción</w:t>
            </w:r>
          </w:p>
        </w:tc>
        <w:tc>
          <w:tcPr>
            <w:tcW w:w="2039" w:type="pct"/>
            <w:tcBorders>
              <w:top w:val="single" w:sz="6" w:space="0" w:color="A38F68" w:themeColor="background2"/>
              <w:left w:val="nil"/>
              <w:bottom w:val="single" w:sz="4" w:space="0" w:color="000099"/>
              <w:right w:val="nil"/>
            </w:tcBorders>
            <w:shd w:val="clear" w:color="auto" w:fill="000099"/>
            <w:vAlign w:val="bottom"/>
            <w:hideMark/>
          </w:tcPr>
          <w:p w:rsidR="006F49FC" w:rsidRPr="00B41EF3" w:rsidRDefault="006F49FC" w:rsidP="00B41EF3">
            <w:pPr>
              <w:pStyle w:val="RevTableHeading"/>
              <w:rPr>
                <w:color w:val="FFFF00"/>
              </w:rPr>
            </w:pPr>
            <w:r w:rsidRPr="00B41EF3">
              <w:rPr>
                <w:color w:val="FFFF00"/>
              </w:rPr>
              <w:t>Autor</w:t>
            </w:r>
          </w:p>
        </w:tc>
        <w:tc>
          <w:tcPr>
            <w:tcW w:w="1105" w:type="pct"/>
            <w:tcBorders>
              <w:top w:val="single" w:sz="6" w:space="0" w:color="A38F68" w:themeColor="background2"/>
              <w:left w:val="nil"/>
              <w:bottom w:val="single" w:sz="4" w:space="0" w:color="000099"/>
              <w:right w:val="nil"/>
            </w:tcBorders>
            <w:shd w:val="clear" w:color="auto" w:fill="000099"/>
            <w:vAlign w:val="bottom"/>
            <w:hideMark/>
          </w:tcPr>
          <w:p w:rsidR="006F49FC" w:rsidRPr="00B41EF3" w:rsidRDefault="006F49FC" w:rsidP="00B41EF3">
            <w:pPr>
              <w:pStyle w:val="RevTableHeading"/>
              <w:rPr>
                <w:color w:val="FFFF00"/>
              </w:rPr>
            </w:pPr>
            <w:r w:rsidRPr="00B41EF3">
              <w:rPr>
                <w:color w:val="FFFF00"/>
              </w:rPr>
              <w:t>Fecha</w:t>
            </w:r>
          </w:p>
        </w:tc>
      </w:tr>
      <w:tr w:rsidR="00B41EF3" w:rsidRPr="007A0D93" w:rsidTr="00B41EF3">
        <w:trPr>
          <w:trHeight w:val="17"/>
        </w:trPr>
        <w:tc>
          <w:tcPr>
            <w:tcW w:w="459" w:type="pct"/>
            <w:tcBorders>
              <w:top w:val="single" w:sz="4" w:space="0" w:color="000099"/>
              <w:left w:val="nil"/>
              <w:bottom w:val="single" w:sz="6" w:space="0" w:color="A38F68" w:themeColor="background2"/>
              <w:right w:val="nil"/>
            </w:tcBorders>
            <w:shd w:val="clear" w:color="auto" w:fill="000099"/>
            <w:vAlign w:val="bottom"/>
          </w:tcPr>
          <w:p w:rsidR="00B41EF3" w:rsidRPr="00B41EF3" w:rsidRDefault="00B41EF3" w:rsidP="006F49FC">
            <w:pPr>
              <w:pStyle w:val="RevTableText"/>
              <w:rPr>
                <w:color w:val="FFFF00"/>
              </w:rPr>
            </w:pPr>
          </w:p>
        </w:tc>
        <w:tc>
          <w:tcPr>
            <w:tcW w:w="1398" w:type="pct"/>
            <w:tcBorders>
              <w:top w:val="single" w:sz="4" w:space="0" w:color="000099"/>
              <w:left w:val="nil"/>
              <w:bottom w:val="single" w:sz="6" w:space="0" w:color="A38F68" w:themeColor="background2"/>
              <w:right w:val="nil"/>
            </w:tcBorders>
            <w:shd w:val="clear" w:color="auto" w:fill="000099"/>
            <w:vAlign w:val="bottom"/>
          </w:tcPr>
          <w:p w:rsidR="00B41EF3" w:rsidRPr="00B41EF3" w:rsidRDefault="00B41EF3" w:rsidP="006F49FC">
            <w:pPr>
              <w:pStyle w:val="RevTableText"/>
              <w:rPr>
                <w:color w:val="FFFF00"/>
              </w:rPr>
            </w:pPr>
          </w:p>
        </w:tc>
        <w:tc>
          <w:tcPr>
            <w:tcW w:w="2039" w:type="pct"/>
            <w:tcBorders>
              <w:top w:val="single" w:sz="4" w:space="0" w:color="000099"/>
              <w:left w:val="nil"/>
              <w:bottom w:val="single" w:sz="6" w:space="0" w:color="A38F68" w:themeColor="background2"/>
              <w:right w:val="nil"/>
            </w:tcBorders>
            <w:shd w:val="clear" w:color="auto" w:fill="000099"/>
            <w:vAlign w:val="bottom"/>
          </w:tcPr>
          <w:p w:rsidR="00B41EF3" w:rsidRPr="00B41EF3" w:rsidRDefault="00B41EF3" w:rsidP="006F49FC">
            <w:pPr>
              <w:pStyle w:val="RevTableText"/>
              <w:rPr>
                <w:color w:val="FFFF00"/>
              </w:rPr>
            </w:pPr>
          </w:p>
        </w:tc>
        <w:tc>
          <w:tcPr>
            <w:tcW w:w="1105" w:type="pct"/>
            <w:tcBorders>
              <w:top w:val="single" w:sz="4" w:space="0" w:color="000099"/>
              <w:left w:val="nil"/>
              <w:bottom w:val="single" w:sz="6" w:space="0" w:color="A38F68" w:themeColor="background2"/>
              <w:right w:val="nil"/>
            </w:tcBorders>
            <w:shd w:val="clear" w:color="auto" w:fill="000099"/>
            <w:vAlign w:val="bottom"/>
          </w:tcPr>
          <w:p w:rsidR="00B41EF3" w:rsidRPr="00B41EF3" w:rsidRDefault="00B41EF3" w:rsidP="006F49FC">
            <w:pPr>
              <w:pStyle w:val="RevTableText"/>
              <w:rPr>
                <w:color w:val="FFFF00"/>
              </w:rPr>
            </w:pPr>
          </w:p>
        </w:tc>
      </w:tr>
      <w:tr w:rsidR="007A0D93" w:rsidRPr="007A0D93" w:rsidTr="00B41EF3">
        <w:trPr>
          <w:trHeight w:val="452"/>
        </w:trPr>
        <w:tc>
          <w:tcPr>
            <w:tcW w:w="459" w:type="pct"/>
            <w:tcBorders>
              <w:top w:val="single" w:sz="6" w:space="0" w:color="A38F68" w:themeColor="background2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  <w:hideMark/>
          </w:tcPr>
          <w:p w:rsidR="006F49FC" w:rsidRPr="007A0D93" w:rsidRDefault="00AD0E84" w:rsidP="00FC018C">
            <w:pPr>
              <w:pStyle w:val="RevTableText"/>
            </w:pPr>
            <w:r>
              <w:t>0</w:t>
            </w:r>
          </w:p>
        </w:tc>
        <w:tc>
          <w:tcPr>
            <w:tcW w:w="1398" w:type="pct"/>
            <w:tcBorders>
              <w:top w:val="single" w:sz="6" w:space="0" w:color="A38F68" w:themeColor="background2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  <w:hideMark/>
          </w:tcPr>
          <w:p w:rsidR="006F49FC" w:rsidRPr="007A0D93" w:rsidRDefault="00AD0E84" w:rsidP="00FC018C">
            <w:pPr>
              <w:pStyle w:val="RevTableText"/>
              <w:rPr>
                <w:lang w:val="es-ES"/>
              </w:rPr>
            </w:pPr>
            <w:r>
              <w:t>Envío para Valoración</w:t>
            </w:r>
          </w:p>
        </w:tc>
        <w:tc>
          <w:tcPr>
            <w:tcW w:w="2039" w:type="pct"/>
            <w:tcBorders>
              <w:top w:val="single" w:sz="6" w:space="0" w:color="A38F68" w:themeColor="background2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</w:tcPr>
          <w:p w:rsidR="006F49FC" w:rsidRPr="007A0D93" w:rsidRDefault="006F49FC" w:rsidP="00FC018C">
            <w:pPr>
              <w:pStyle w:val="RevTableText"/>
              <w:rPr>
                <w:lang w:val="es-ES"/>
              </w:rPr>
            </w:pPr>
          </w:p>
          <w:p w:rsidR="006F49FC" w:rsidRPr="007A0D93" w:rsidRDefault="006F49FC" w:rsidP="00FC018C">
            <w:pPr>
              <w:pStyle w:val="RevTableText"/>
              <w:rPr>
                <w:lang w:val="es-ES"/>
              </w:rPr>
            </w:pPr>
          </w:p>
        </w:tc>
        <w:tc>
          <w:tcPr>
            <w:tcW w:w="1105" w:type="pct"/>
            <w:tcBorders>
              <w:top w:val="single" w:sz="6" w:space="0" w:color="A38F68" w:themeColor="background2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  <w:hideMark/>
          </w:tcPr>
          <w:p w:rsidR="006F49FC" w:rsidRPr="007A0D93" w:rsidRDefault="006F49FC" w:rsidP="00FC018C">
            <w:pPr>
              <w:pStyle w:val="RevTableText"/>
              <w:rPr>
                <w:lang w:val="es-ES"/>
              </w:rPr>
            </w:pPr>
          </w:p>
        </w:tc>
      </w:tr>
      <w:tr w:rsidR="00B41EF3" w:rsidRPr="007A0D93" w:rsidTr="00B41EF3">
        <w:tc>
          <w:tcPr>
            <w:tcW w:w="459" w:type="pct"/>
            <w:tcBorders>
              <w:top w:val="single" w:sz="4" w:space="0" w:color="000099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</w:tcPr>
          <w:p w:rsidR="00B41EF3" w:rsidRPr="007A0D93" w:rsidRDefault="00B41EF3" w:rsidP="00FC018C">
            <w:pPr>
              <w:pStyle w:val="RevTableText"/>
            </w:pPr>
          </w:p>
        </w:tc>
        <w:tc>
          <w:tcPr>
            <w:tcW w:w="1398" w:type="pct"/>
            <w:tcBorders>
              <w:top w:val="single" w:sz="4" w:space="0" w:color="000099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</w:tcPr>
          <w:p w:rsidR="00B41EF3" w:rsidRPr="007A0D93" w:rsidRDefault="00B41EF3" w:rsidP="00FC018C">
            <w:pPr>
              <w:pStyle w:val="RevTableText"/>
            </w:pPr>
          </w:p>
        </w:tc>
        <w:tc>
          <w:tcPr>
            <w:tcW w:w="2039" w:type="pct"/>
            <w:tcBorders>
              <w:top w:val="single" w:sz="4" w:space="0" w:color="000099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</w:tcPr>
          <w:p w:rsidR="00B41EF3" w:rsidRPr="007A0D93" w:rsidRDefault="00B41EF3" w:rsidP="00FC018C">
            <w:pPr>
              <w:pStyle w:val="RevTableText"/>
              <w:rPr>
                <w:lang w:val="es-ES"/>
              </w:rPr>
            </w:pPr>
          </w:p>
        </w:tc>
        <w:tc>
          <w:tcPr>
            <w:tcW w:w="1105" w:type="pct"/>
            <w:tcBorders>
              <w:top w:val="single" w:sz="4" w:space="0" w:color="000099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</w:tcPr>
          <w:p w:rsidR="00B41EF3" w:rsidRPr="007A0D93" w:rsidRDefault="00B41EF3" w:rsidP="00FC018C">
            <w:pPr>
              <w:pStyle w:val="RevTableText"/>
            </w:pPr>
            <w:r w:rsidRPr="007A0D93">
              <w:fldChar w:fldCharType="begin"/>
            </w:r>
            <w:r w:rsidRPr="007A0D93">
              <w:rPr>
                <w:lang w:val="es-ES"/>
              </w:rPr>
              <w:instrText xml:space="preserve"> DOCPROPERTY  AppDate1 </w:instrText>
            </w:r>
            <w:r w:rsidRPr="007A0D93">
              <w:fldChar w:fldCharType="end"/>
            </w:r>
          </w:p>
        </w:tc>
      </w:tr>
      <w:tr w:rsidR="007A0D93" w:rsidRPr="007A0D93" w:rsidTr="00B41EF3">
        <w:tc>
          <w:tcPr>
            <w:tcW w:w="459" w:type="pct"/>
            <w:tcBorders>
              <w:top w:val="single" w:sz="4" w:space="0" w:color="000099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  <w:hideMark/>
          </w:tcPr>
          <w:p w:rsidR="006F49FC" w:rsidRPr="007A0D93" w:rsidRDefault="006F49FC" w:rsidP="00FC018C">
            <w:pPr>
              <w:pStyle w:val="RevTableText"/>
              <w:rPr>
                <w:lang w:val="es-ES"/>
              </w:rPr>
            </w:pPr>
            <w:r w:rsidRPr="007A0D93">
              <w:fldChar w:fldCharType="begin"/>
            </w:r>
            <w:r w:rsidRPr="007A0D93">
              <w:rPr>
                <w:lang w:val="es-ES"/>
              </w:rPr>
              <w:instrText xml:space="preserve"> DOCPROPERTY  RevSecond </w:instrText>
            </w:r>
            <w:r w:rsidRPr="007A0D93">
              <w:fldChar w:fldCharType="end"/>
            </w:r>
          </w:p>
        </w:tc>
        <w:tc>
          <w:tcPr>
            <w:tcW w:w="1398" w:type="pct"/>
            <w:tcBorders>
              <w:top w:val="single" w:sz="4" w:space="0" w:color="000099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  <w:hideMark/>
          </w:tcPr>
          <w:p w:rsidR="006F49FC" w:rsidRPr="007A0D93" w:rsidRDefault="006F49FC" w:rsidP="00FC018C">
            <w:pPr>
              <w:pStyle w:val="RevTableText"/>
              <w:rPr>
                <w:lang w:val="es-ES"/>
              </w:rPr>
            </w:pPr>
            <w:r w:rsidRPr="007A0D93">
              <w:fldChar w:fldCharType="begin"/>
            </w:r>
            <w:r w:rsidRPr="007A0D93">
              <w:rPr>
                <w:lang w:val="es-ES"/>
              </w:rPr>
              <w:instrText xml:space="preserve"> DOCPROPERTY  RevDesc2 </w:instrText>
            </w:r>
            <w:r w:rsidRPr="007A0D93">
              <w:fldChar w:fldCharType="end"/>
            </w:r>
          </w:p>
        </w:tc>
        <w:tc>
          <w:tcPr>
            <w:tcW w:w="2039" w:type="pct"/>
            <w:tcBorders>
              <w:top w:val="single" w:sz="4" w:space="0" w:color="000099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</w:tcPr>
          <w:p w:rsidR="006F49FC" w:rsidRPr="007A0D93" w:rsidRDefault="006F49FC" w:rsidP="00FC018C">
            <w:pPr>
              <w:pStyle w:val="RevTableText"/>
              <w:rPr>
                <w:lang w:val="es-ES"/>
              </w:rPr>
            </w:pPr>
          </w:p>
        </w:tc>
        <w:tc>
          <w:tcPr>
            <w:tcW w:w="1105" w:type="pct"/>
            <w:tcBorders>
              <w:top w:val="single" w:sz="4" w:space="0" w:color="000099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  <w:hideMark/>
          </w:tcPr>
          <w:p w:rsidR="006F49FC" w:rsidRPr="007A0D93" w:rsidRDefault="006F49FC" w:rsidP="00FC018C">
            <w:pPr>
              <w:pStyle w:val="RevTableText"/>
              <w:rPr>
                <w:lang w:val="es-ES"/>
              </w:rPr>
            </w:pPr>
            <w:r w:rsidRPr="007A0D93">
              <w:fldChar w:fldCharType="begin"/>
            </w:r>
            <w:r w:rsidRPr="007A0D93">
              <w:rPr>
                <w:lang w:val="es-ES"/>
              </w:rPr>
              <w:instrText xml:space="preserve"> DOCPROPERTY  AppDate2 </w:instrText>
            </w:r>
            <w:r w:rsidRPr="007A0D93">
              <w:fldChar w:fldCharType="end"/>
            </w:r>
          </w:p>
        </w:tc>
      </w:tr>
      <w:tr w:rsidR="007A0D93" w:rsidRPr="007A0D93" w:rsidTr="00B41EF3">
        <w:trPr>
          <w:trHeight w:val="18"/>
        </w:trPr>
        <w:tc>
          <w:tcPr>
            <w:tcW w:w="459" w:type="pct"/>
            <w:tcBorders>
              <w:top w:val="single" w:sz="4" w:space="0" w:color="000099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  <w:hideMark/>
          </w:tcPr>
          <w:p w:rsidR="006F49FC" w:rsidRPr="007A0D93" w:rsidRDefault="006F49FC" w:rsidP="00FC018C">
            <w:pPr>
              <w:pStyle w:val="RevTableText"/>
              <w:rPr>
                <w:lang w:val="es-ES"/>
              </w:rPr>
            </w:pPr>
            <w:r w:rsidRPr="007A0D93">
              <w:fldChar w:fldCharType="begin"/>
            </w:r>
            <w:r w:rsidRPr="007A0D93">
              <w:rPr>
                <w:lang w:val="es-ES"/>
              </w:rPr>
              <w:instrText xml:space="preserve"> DOCPROPERTY  RevThird </w:instrText>
            </w:r>
            <w:r w:rsidRPr="007A0D93">
              <w:fldChar w:fldCharType="end"/>
            </w:r>
          </w:p>
        </w:tc>
        <w:tc>
          <w:tcPr>
            <w:tcW w:w="1398" w:type="pct"/>
            <w:tcBorders>
              <w:top w:val="single" w:sz="4" w:space="0" w:color="000099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  <w:hideMark/>
          </w:tcPr>
          <w:p w:rsidR="006F49FC" w:rsidRPr="007A0D93" w:rsidRDefault="006F49FC" w:rsidP="00FC018C">
            <w:pPr>
              <w:pStyle w:val="RevTableText"/>
              <w:rPr>
                <w:lang w:val="es-ES"/>
              </w:rPr>
            </w:pPr>
            <w:r w:rsidRPr="007A0D93">
              <w:fldChar w:fldCharType="begin"/>
            </w:r>
            <w:r w:rsidRPr="007A0D93">
              <w:rPr>
                <w:lang w:val="es-ES"/>
              </w:rPr>
              <w:instrText xml:space="preserve"> DOCPROPERTY  RevDesc3  \* MERGEFORMAT </w:instrText>
            </w:r>
            <w:r w:rsidRPr="007A0D93">
              <w:fldChar w:fldCharType="end"/>
            </w:r>
          </w:p>
        </w:tc>
        <w:tc>
          <w:tcPr>
            <w:tcW w:w="2039" w:type="pct"/>
            <w:tcBorders>
              <w:top w:val="single" w:sz="4" w:space="0" w:color="000099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</w:tcPr>
          <w:p w:rsidR="006F49FC" w:rsidRPr="007A0D93" w:rsidRDefault="006F49FC" w:rsidP="00FC018C">
            <w:pPr>
              <w:pStyle w:val="RevTableText"/>
              <w:rPr>
                <w:lang w:val="es-ES"/>
              </w:rPr>
            </w:pPr>
          </w:p>
        </w:tc>
        <w:tc>
          <w:tcPr>
            <w:tcW w:w="1105" w:type="pct"/>
            <w:tcBorders>
              <w:top w:val="single" w:sz="4" w:space="0" w:color="000099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  <w:hideMark/>
          </w:tcPr>
          <w:p w:rsidR="006F49FC" w:rsidRPr="007A0D93" w:rsidRDefault="006F49FC" w:rsidP="00FC018C">
            <w:pPr>
              <w:pStyle w:val="RevTableText"/>
              <w:rPr>
                <w:lang w:val="es-ES"/>
              </w:rPr>
            </w:pPr>
            <w:r w:rsidRPr="007A0D93">
              <w:fldChar w:fldCharType="begin"/>
            </w:r>
            <w:r w:rsidRPr="007A0D93">
              <w:rPr>
                <w:lang w:val="es-ES"/>
              </w:rPr>
              <w:instrText xml:space="preserve"> DOCPROPERTY  AppDate3 </w:instrText>
            </w:r>
            <w:r w:rsidRPr="007A0D93">
              <w:fldChar w:fldCharType="end"/>
            </w:r>
          </w:p>
        </w:tc>
      </w:tr>
      <w:tr w:rsidR="007A0D93" w:rsidRPr="007A0D93" w:rsidTr="00B41EF3">
        <w:tc>
          <w:tcPr>
            <w:tcW w:w="459" w:type="pct"/>
            <w:tcBorders>
              <w:top w:val="single" w:sz="4" w:space="0" w:color="000099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  <w:hideMark/>
          </w:tcPr>
          <w:p w:rsidR="006F49FC" w:rsidRPr="007A0D93" w:rsidRDefault="006F49FC" w:rsidP="00FC018C">
            <w:pPr>
              <w:pStyle w:val="RevTableText"/>
              <w:rPr>
                <w:lang w:val="es-ES"/>
              </w:rPr>
            </w:pPr>
            <w:r w:rsidRPr="007A0D93">
              <w:fldChar w:fldCharType="begin"/>
            </w:r>
            <w:r w:rsidRPr="007A0D93">
              <w:rPr>
                <w:lang w:val="es-ES"/>
              </w:rPr>
              <w:instrText xml:space="preserve"> DOCPROPERTY  RevFourth </w:instrText>
            </w:r>
            <w:r w:rsidRPr="007A0D93">
              <w:fldChar w:fldCharType="end"/>
            </w:r>
          </w:p>
        </w:tc>
        <w:tc>
          <w:tcPr>
            <w:tcW w:w="1398" w:type="pct"/>
            <w:tcBorders>
              <w:top w:val="single" w:sz="4" w:space="0" w:color="000099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  <w:hideMark/>
          </w:tcPr>
          <w:p w:rsidR="006F49FC" w:rsidRPr="007A0D93" w:rsidRDefault="006F49FC" w:rsidP="00FC018C">
            <w:pPr>
              <w:pStyle w:val="RevTableText"/>
              <w:rPr>
                <w:lang w:val="es-ES"/>
              </w:rPr>
            </w:pPr>
            <w:r w:rsidRPr="007A0D93">
              <w:fldChar w:fldCharType="begin"/>
            </w:r>
            <w:r w:rsidRPr="007A0D93">
              <w:rPr>
                <w:lang w:val="es-ES"/>
              </w:rPr>
              <w:instrText xml:space="preserve"> DOCPROPERTY  RevDesc4 </w:instrText>
            </w:r>
            <w:r w:rsidRPr="007A0D93">
              <w:fldChar w:fldCharType="end"/>
            </w:r>
          </w:p>
        </w:tc>
        <w:tc>
          <w:tcPr>
            <w:tcW w:w="2039" w:type="pct"/>
            <w:tcBorders>
              <w:top w:val="single" w:sz="4" w:space="0" w:color="000099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</w:tcPr>
          <w:p w:rsidR="006F49FC" w:rsidRPr="007A0D93" w:rsidRDefault="006F49FC" w:rsidP="00FC018C">
            <w:pPr>
              <w:pStyle w:val="RevTableText"/>
              <w:rPr>
                <w:lang w:val="es-ES"/>
              </w:rPr>
            </w:pPr>
          </w:p>
        </w:tc>
        <w:tc>
          <w:tcPr>
            <w:tcW w:w="1105" w:type="pct"/>
            <w:tcBorders>
              <w:top w:val="single" w:sz="4" w:space="0" w:color="000099"/>
              <w:left w:val="nil"/>
              <w:bottom w:val="single" w:sz="4" w:space="0" w:color="000099"/>
              <w:right w:val="nil"/>
            </w:tcBorders>
            <w:tcMar>
              <w:top w:w="272" w:type="dxa"/>
              <w:left w:w="108" w:type="dxa"/>
              <w:bottom w:w="0" w:type="dxa"/>
              <w:right w:w="108" w:type="dxa"/>
            </w:tcMar>
            <w:hideMark/>
          </w:tcPr>
          <w:p w:rsidR="006F49FC" w:rsidRPr="007A0D93" w:rsidRDefault="006F49FC" w:rsidP="00FC018C">
            <w:pPr>
              <w:pStyle w:val="RevTableText"/>
              <w:rPr>
                <w:lang w:val="es-ES"/>
              </w:rPr>
            </w:pPr>
            <w:r w:rsidRPr="007A0D93">
              <w:fldChar w:fldCharType="begin"/>
            </w:r>
            <w:r w:rsidRPr="007A0D93">
              <w:rPr>
                <w:lang w:val="es-ES"/>
              </w:rPr>
              <w:instrText xml:space="preserve"> DOCPROPERTY  AppDate4 </w:instrText>
            </w:r>
            <w:r w:rsidRPr="007A0D93">
              <w:fldChar w:fldCharType="end"/>
            </w:r>
          </w:p>
        </w:tc>
      </w:tr>
    </w:tbl>
    <w:p w:rsidR="00B1659C" w:rsidRPr="007A0D93" w:rsidRDefault="00B1659C" w:rsidP="003D11DE">
      <w:pPr>
        <w:spacing w:after="0" w:line="240" w:lineRule="auto"/>
        <w:rPr>
          <w:rFonts w:ascii="Verdana" w:eastAsia="Times New Roman" w:hAnsi="Verdana"/>
          <w:noProof/>
          <w:color w:val="005F83" w:themeColor="accent6"/>
          <w:sz w:val="36"/>
          <w:szCs w:val="20"/>
          <w:lang w:val="es-ES"/>
        </w:rPr>
      </w:pPr>
      <w:r w:rsidRPr="007A0D93">
        <w:rPr>
          <w:rFonts w:ascii="Verdana" w:eastAsia="Times New Roman" w:hAnsi="Verdana"/>
          <w:noProof/>
          <w:color w:val="005F83" w:themeColor="accent6"/>
          <w:sz w:val="36"/>
          <w:szCs w:val="20"/>
          <w:lang w:val="es-ES"/>
        </w:rPr>
        <w:br w:type="page"/>
      </w:r>
    </w:p>
    <w:p w:rsidR="00850C98" w:rsidRPr="007A0D93" w:rsidRDefault="00866ACC" w:rsidP="00866ACC">
      <w:pPr>
        <w:pStyle w:val="TtuloTipo02"/>
      </w:pPr>
      <w:r>
        <w:lastRenderedPageBreak/>
        <w:t>Índice de Contenidos</w:t>
      </w:r>
    </w:p>
    <w:p w:rsidR="00BA16AB" w:rsidRDefault="00850C98">
      <w:pPr>
        <w:pStyle w:val="TDC1"/>
        <w:rPr>
          <w:rFonts w:asciiTheme="minorHAnsi" w:eastAsiaTheme="minorEastAsia" w:hAnsiTheme="minorHAnsi" w:cstheme="minorBidi"/>
          <w:color w:val="auto"/>
          <w:sz w:val="22"/>
          <w:szCs w:val="22"/>
          <w:lang w:val="en-US" w:eastAsia="en-US"/>
        </w:rPr>
      </w:pPr>
      <w:r w:rsidRPr="007A0D93">
        <w:fldChar w:fldCharType="begin"/>
      </w:r>
      <w:r w:rsidRPr="007A0D93">
        <w:instrText xml:space="preserve"> TOC \o "1-3" \h \z \u </w:instrText>
      </w:r>
      <w:r w:rsidRPr="007A0D93">
        <w:fldChar w:fldCharType="separate"/>
      </w:r>
      <w:hyperlink w:anchor="_Toc502133207" w:history="1">
        <w:r w:rsidR="00BA16AB" w:rsidRPr="006E5ACC">
          <w:rPr>
            <w:rStyle w:val="Hipervnculo"/>
            <w:lang w:val="es-ES"/>
          </w:rPr>
          <w:t>Resumen Ejecutivo</w:t>
        </w:r>
        <w:r w:rsidR="00BA16AB">
          <w:rPr>
            <w:webHidden/>
          </w:rPr>
          <w:tab/>
        </w:r>
        <w:r w:rsidR="00BA16AB">
          <w:rPr>
            <w:webHidden/>
          </w:rPr>
          <w:fldChar w:fldCharType="begin"/>
        </w:r>
        <w:r w:rsidR="00BA16AB">
          <w:rPr>
            <w:webHidden/>
          </w:rPr>
          <w:instrText xml:space="preserve"> PAGEREF _Toc502133207 \h </w:instrText>
        </w:r>
        <w:r w:rsidR="00BA16AB">
          <w:rPr>
            <w:webHidden/>
          </w:rPr>
        </w:r>
        <w:r w:rsidR="00BA16AB">
          <w:rPr>
            <w:webHidden/>
          </w:rPr>
          <w:fldChar w:fldCharType="separate"/>
        </w:r>
        <w:r w:rsidR="00BA16AB">
          <w:rPr>
            <w:webHidden/>
          </w:rPr>
          <w:t>iv</w:t>
        </w:r>
        <w:r w:rsidR="00BA16AB">
          <w:rPr>
            <w:webHidden/>
          </w:rPr>
          <w:fldChar w:fldCharType="end"/>
        </w:r>
      </w:hyperlink>
    </w:p>
    <w:p w:rsidR="00BA16AB" w:rsidRDefault="00C91620">
      <w:pPr>
        <w:pStyle w:val="TDC1"/>
        <w:rPr>
          <w:rFonts w:asciiTheme="minorHAnsi" w:eastAsiaTheme="minorEastAsia" w:hAnsiTheme="minorHAnsi" w:cstheme="minorBidi"/>
          <w:color w:val="auto"/>
          <w:sz w:val="22"/>
          <w:szCs w:val="22"/>
          <w:lang w:val="en-US" w:eastAsia="en-US"/>
        </w:rPr>
      </w:pPr>
      <w:hyperlink w:anchor="_Toc502133208" w:history="1">
        <w:r w:rsidR="00BA16AB" w:rsidRPr="006E5ACC">
          <w:rPr>
            <w:rStyle w:val="Hipervnculo"/>
          </w:rPr>
          <w:t>1</w:t>
        </w:r>
        <w:r w:rsidR="00BA16AB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US" w:eastAsia="en-US"/>
          </w:rPr>
          <w:tab/>
        </w:r>
        <w:r w:rsidR="00BA16AB" w:rsidRPr="006E5ACC">
          <w:rPr>
            <w:rStyle w:val="Hipervnculo"/>
          </w:rPr>
          <w:t>Sección 1 nivel 1</w:t>
        </w:r>
        <w:r w:rsidR="00BA16AB">
          <w:rPr>
            <w:webHidden/>
          </w:rPr>
          <w:tab/>
        </w:r>
        <w:r w:rsidR="00BA16AB">
          <w:rPr>
            <w:webHidden/>
          </w:rPr>
          <w:fldChar w:fldCharType="begin"/>
        </w:r>
        <w:r w:rsidR="00BA16AB">
          <w:rPr>
            <w:webHidden/>
          </w:rPr>
          <w:instrText xml:space="preserve"> PAGEREF _Toc502133208 \h </w:instrText>
        </w:r>
        <w:r w:rsidR="00BA16AB">
          <w:rPr>
            <w:webHidden/>
          </w:rPr>
        </w:r>
        <w:r w:rsidR="00BA16AB">
          <w:rPr>
            <w:webHidden/>
          </w:rPr>
          <w:fldChar w:fldCharType="separate"/>
        </w:r>
        <w:r w:rsidR="00BA16AB">
          <w:rPr>
            <w:webHidden/>
          </w:rPr>
          <w:t>5</w:t>
        </w:r>
        <w:r w:rsidR="00BA16AB">
          <w:rPr>
            <w:webHidden/>
          </w:rPr>
          <w:fldChar w:fldCharType="end"/>
        </w:r>
      </w:hyperlink>
    </w:p>
    <w:p w:rsidR="00BA16AB" w:rsidRDefault="00C91620">
      <w:pPr>
        <w:pStyle w:val="TDC2"/>
        <w:tabs>
          <w:tab w:val="left" w:pos="1440"/>
          <w:tab w:val="right" w:leader="dot" w:pos="873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val="en-US" w:eastAsia="en-US"/>
        </w:rPr>
      </w:pPr>
      <w:hyperlink w:anchor="_Toc502133209" w:history="1">
        <w:r w:rsidR="00BA16AB" w:rsidRPr="006E5ACC">
          <w:rPr>
            <w:rStyle w:val="Hipervnculo"/>
          </w:rPr>
          <w:t>1.1</w:t>
        </w:r>
        <w:r w:rsidR="00BA16AB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US" w:eastAsia="en-US"/>
          </w:rPr>
          <w:tab/>
        </w:r>
        <w:r w:rsidR="00BA16AB" w:rsidRPr="006E5ACC">
          <w:rPr>
            <w:rStyle w:val="Hipervnculo"/>
          </w:rPr>
          <w:t>Sección nivel 2</w:t>
        </w:r>
        <w:r w:rsidR="00BA16AB">
          <w:rPr>
            <w:webHidden/>
          </w:rPr>
          <w:tab/>
        </w:r>
        <w:r w:rsidR="00BA16AB">
          <w:rPr>
            <w:webHidden/>
          </w:rPr>
          <w:fldChar w:fldCharType="begin"/>
        </w:r>
        <w:r w:rsidR="00BA16AB">
          <w:rPr>
            <w:webHidden/>
          </w:rPr>
          <w:instrText xml:space="preserve"> PAGEREF _Toc502133209 \h </w:instrText>
        </w:r>
        <w:r w:rsidR="00BA16AB">
          <w:rPr>
            <w:webHidden/>
          </w:rPr>
        </w:r>
        <w:r w:rsidR="00BA16AB">
          <w:rPr>
            <w:webHidden/>
          </w:rPr>
          <w:fldChar w:fldCharType="separate"/>
        </w:r>
        <w:r w:rsidR="00BA16AB">
          <w:rPr>
            <w:webHidden/>
          </w:rPr>
          <w:t>5</w:t>
        </w:r>
        <w:r w:rsidR="00BA16AB">
          <w:rPr>
            <w:webHidden/>
          </w:rPr>
          <w:fldChar w:fldCharType="end"/>
        </w:r>
      </w:hyperlink>
    </w:p>
    <w:p w:rsidR="00BA16AB" w:rsidRDefault="00C91620">
      <w:pPr>
        <w:pStyle w:val="TDC3"/>
        <w:tabs>
          <w:tab w:val="left" w:pos="2240"/>
          <w:tab w:val="right" w:leader="dot" w:pos="8732"/>
        </w:tabs>
        <w:rPr>
          <w:rFonts w:asciiTheme="minorHAnsi" w:hAnsiTheme="minorHAnsi"/>
          <w:color w:val="auto"/>
        </w:rPr>
      </w:pPr>
      <w:hyperlink w:anchor="_Toc502133210" w:history="1">
        <w:r w:rsidR="00BA16AB" w:rsidRPr="006E5ACC">
          <w:rPr>
            <w:rStyle w:val="Hipervnculo"/>
          </w:rPr>
          <w:t>1.1.1</w:t>
        </w:r>
        <w:r w:rsidR="00BA16AB">
          <w:rPr>
            <w:rFonts w:asciiTheme="minorHAnsi" w:hAnsiTheme="minorHAnsi"/>
            <w:color w:val="auto"/>
          </w:rPr>
          <w:tab/>
        </w:r>
        <w:r w:rsidR="00BA16AB" w:rsidRPr="006E5ACC">
          <w:rPr>
            <w:rStyle w:val="Hipervnculo"/>
          </w:rPr>
          <w:t>Sección nivel 3</w:t>
        </w:r>
        <w:r w:rsidR="00BA16AB">
          <w:rPr>
            <w:webHidden/>
          </w:rPr>
          <w:tab/>
        </w:r>
        <w:r w:rsidR="00BA16AB">
          <w:rPr>
            <w:webHidden/>
          </w:rPr>
          <w:fldChar w:fldCharType="begin"/>
        </w:r>
        <w:r w:rsidR="00BA16AB">
          <w:rPr>
            <w:webHidden/>
          </w:rPr>
          <w:instrText xml:space="preserve"> PAGEREF _Toc502133210 \h </w:instrText>
        </w:r>
        <w:r w:rsidR="00BA16AB">
          <w:rPr>
            <w:webHidden/>
          </w:rPr>
        </w:r>
        <w:r w:rsidR="00BA16AB">
          <w:rPr>
            <w:webHidden/>
          </w:rPr>
          <w:fldChar w:fldCharType="separate"/>
        </w:r>
        <w:r w:rsidR="00BA16AB">
          <w:rPr>
            <w:webHidden/>
          </w:rPr>
          <w:t>5</w:t>
        </w:r>
        <w:r w:rsidR="00BA16AB">
          <w:rPr>
            <w:webHidden/>
          </w:rPr>
          <w:fldChar w:fldCharType="end"/>
        </w:r>
      </w:hyperlink>
    </w:p>
    <w:p w:rsidR="00BA16AB" w:rsidRDefault="00C91620">
      <w:pPr>
        <w:pStyle w:val="TDC1"/>
        <w:rPr>
          <w:rFonts w:asciiTheme="minorHAnsi" w:eastAsiaTheme="minorEastAsia" w:hAnsiTheme="minorHAnsi" w:cstheme="minorBidi"/>
          <w:color w:val="auto"/>
          <w:sz w:val="22"/>
          <w:szCs w:val="22"/>
          <w:lang w:val="en-US" w:eastAsia="en-US"/>
        </w:rPr>
      </w:pPr>
      <w:hyperlink w:anchor="_Toc502133211" w:history="1">
        <w:r w:rsidR="00BA16AB" w:rsidRPr="006E5ACC">
          <w:rPr>
            <w:rStyle w:val="Hipervnculo"/>
            <w:lang w:val="es-ES"/>
          </w:rPr>
          <w:t>2</w:t>
        </w:r>
        <w:r w:rsidR="00BA16AB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US" w:eastAsia="en-US"/>
          </w:rPr>
          <w:tab/>
        </w:r>
        <w:r w:rsidR="00BA16AB" w:rsidRPr="006E5ACC">
          <w:rPr>
            <w:rStyle w:val="Hipervnculo"/>
            <w:lang w:val="es-ES"/>
          </w:rPr>
          <w:t>Sección (…) nivel 1</w:t>
        </w:r>
        <w:r w:rsidR="00BA16AB">
          <w:rPr>
            <w:webHidden/>
          </w:rPr>
          <w:tab/>
        </w:r>
        <w:r w:rsidR="00BA16AB">
          <w:rPr>
            <w:webHidden/>
          </w:rPr>
          <w:fldChar w:fldCharType="begin"/>
        </w:r>
        <w:r w:rsidR="00BA16AB">
          <w:rPr>
            <w:webHidden/>
          </w:rPr>
          <w:instrText xml:space="preserve"> PAGEREF _Toc502133211 \h </w:instrText>
        </w:r>
        <w:r w:rsidR="00BA16AB">
          <w:rPr>
            <w:webHidden/>
          </w:rPr>
        </w:r>
        <w:r w:rsidR="00BA16AB">
          <w:rPr>
            <w:webHidden/>
          </w:rPr>
          <w:fldChar w:fldCharType="separate"/>
        </w:r>
        <w:r w:rsidR="00BA16AB">
          <w:rPr>
            <w:webHidden/>
          </w:rPr>
          <w:t>7</w:t>
        </w:r>
        <w:r w:rsidR="00BA16AB">
          <w:rPr>
            <w:webHidden/>
          </w:rPr>
          <w:fldChar w:fldCharType="end"/>
        </w:r>
      </w:hyperlink>
    </w:p>
    <w:p w:rsidR="00BA16AB" w:rsidRDefault="00C91620">
      <w:pPr>
        <w:pStyle w:val="TDC2"/>
        <w:tabs>
          <w:tab w:val="left" w:pos="1440"/>
          <w:tab w:val="right" w:leader="dot" w:pos="8732"/>
        </w:tabs>
        <w:rPr>
          <w:rFonts w:asciiTheme="minorHAnsi" w:eastAsiaTheme="minorEastAsia" w:hAnsiTheme="minorHAnsi" w:cstheme="minorBidi"/>
          <w:color w:val="auto"/>
          <w:sz w:val="22"/>
          <w:szCs w:val="22"/>
          <w:lang w:val="en-US" w:eastAsia="en-US"/>
        </w:rPr>
      </w:pPr>
      <w:hyperlink w:anchor="_Toc502133212" w:history="1">
        <w:r w:rsidR="00BA16AB" w:rsidRPr="006E5ACC">
          <w:rPr>
            <w:rStyle w:val="Hipervnculo"/>
            <w:lang w:val="es-ES"/>
          </w:rPr>
          <w:t>2.1</w:t>
        </w:r>
        <w:r w:rsidR="00BA16AB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US" w:eastAsia="en-US"/>
          </w:rPr>
          <w:tab/>
        </w:r>
        <w:r w:rsidR="00BA16AB" w:rsidRPr="006E5ACC">
          <w:rPr>
            <w:rStyle w:val="Hipervnculo"/>
            <w:lang w:val="es-ES"/>
          </w:rPr>
          <w:t>Sección nivel 2</w:t>
        </w:r>
        <w:r w:rsidR="00BA16AB">
          <w:rPr>
            <w:webHidden/>
          </w:rPr>
          <w:tab/>
        </w:r>
        <w:r w:rsidR="00BA16AB">
          <w:rPr>
            <w:webHidden/>
          </w:rPr>
          <w:fldChar w:fldCharType="begin"/>
        </w:r>
        <w:r w:rsidR="00BA16AB">
          <w:rPr>
            <w:webHidden/>
          </w:rPr>
          <w:instrText xml:space="preserve"> PAGEREF _Toc502133212 \h </w:instrText>
        </w:r>
        <w:r w:rsidR="00BA16AB">
          <w:rPr>
            <w:webHidden/>
          </w:rPr>
        </w:r>
        <w:r w:rsidR="00BA16AB">
          <w:rPr>
            <w:webHidden/>
          </w:rPr>
          <w:fldChar w:fldCharType="separate"/>
        </w:r>
        <w:r w:rsidR="00BA16AB">
          <w:rPr>
            <w:webHidden/>
          </w:rPr>
          <w:t>7</w:t>
        </w:r>
        <w:r w:rsidR="00BA16AB">
          <w:rPr>
            <w:webHidden/>
          </w:rPr>
          <w:fldChar w:fldCharType="end"/>
        </w:r>
      </w:hyperlink>
    </w:p>
    <w:p w:rsidR="00BA16AB" w:rsidRDefault="00C91620">
      <w:pPr>
        <w:pStyle w:val="TDC3"/>
        <w:tabs>
          <w:tab w:val="left" w:pos="2240"/>
          <w:tab w:val="right" w:leader="dot" w:pos="8732"/>
        </w:tabs>
        <w:rPr>
          <w:rFonts w:asciiTheme="minorHAnsi" w:hAnsiTheme="minorHAnsi"/>
          <w:color w:val="auto"/>
        </w:rPr>
      </w:pPr>
      <w:hyperlink w:anchor="_Toc502133213" w:history="1">
        <w:r w:rsidR="00BA16AB" w:rsidRPr="006E5ACC">
          <w:rPr>
            <w:rStyle w:val="Hipervnculo"/>
            <w:lang w:val="es-ES"/>
          </w:rPr>
          <w:t>2.1.1</w:t>
        </w:r>
        <w:r w:rsidR="00BA16AB">
          <w:rPr>
            <w:rFonts w:asciiTheme="minorHAnsi" w:hAnsiTheme="minorHAnsi"/>
            <w:color w:val="auto"/>
          </w:rPr>
          <w:tab/>
        </w:r>
        <w:r w:rsidR="00BA16AB" w:rsidRPr="006E5ACC">
          <w:rPr>
            <w:rStyle w:val="Hipervnculo"/>
            <w:lang w:val="es-ES"/>
          </w:rPr>
          <w:t>Sección nivel 3</w:t>
        </w:r>
        <w:r w:rsidR="00BA16AB">
          <w:rPr>
            <w:webHidden/>
          </w:rPr>
          <w:tab/>
        </w:r>
        <w:r w:rsidR="00BA16AB">
          <w:rPr>
            <w:webHidden/>
          </w:rPr>
          <w:fldChar w:fldCharType="begin"/>
        </w:r>
        <w:r w:rsidR="00BA16AB">
          <w:rPr>
            <w:webHidden/>
          </w:rPr>
          <w:instrText xml:space="preserve"> PAGEREF _Toc502133213 \h </w:instrText>
        </w:r>
        <w:r w:rsidR="00BA16AB">
          <w:rPr>
            <w:webHidden/>
          </w:rPr>
        </w:r>
        <w:r w:rsidR="00BA16AB">
          <w:rPr>
            <w:webHidden/>
          </w:rPr>
          <w:fldChar w:fldCharType="separate"/>
        </w:r>
        <w:r w:rsidR="00BA16AB">
          <w:rPr>
            <w:webHidden/>
          </w:rPr>
          <w:t>7</w:t>
        </w:r>
        <w:r w:rsidR="00BA16AB">
          <w:rPr>
            <w:webHidden/>
          </w:rPr>
          <w:fldChar w:fldCharType="end"/>
        </w:r>
      </w:hyperlink>
    </w:p>
    <w:p w:rsidR="00BA16AB" w:rsidRDefault="00C91620">
      <w:pPr>
        <w:pStyle w:val="TDC1"/>
        <w:rPr>
          <w:rFonts w:asciiTheme="minorHAnsi" w:eastAsiaTheme="minorEastAsia" w:hAnsiTheme="minorHAnsi" w:cstheme="minorBidi"/>
          <w:color w:val="auto"/>
          <w:sz w:val="22"/>
          <w:szCs w:val="22"/>
          <w:lang w:val="en-US" w:eastAsia="en-US"/>
        </w:rPr>
      </w:pPr>
      <w:hyperlink w:anchor="_Toc502133214" w:history="1">
        <w:r w:rsidR="00BA16AB" w:rsidRPr="006E5ACC">
          <w:rPr>
            <w:rStyle w:val="Hipervnculo"/>
          </w:rPr>
          <w:t>3</w:t>
        </w:r>
        <w:r w:rsidR="00BA16AB">
          <w:rPr>
            <w:rFonts w:asciiTheme="minorHAnsi" w:eastAsiaTheme="minorEastAsia" w:hAnsiTheme="minorHAnsi" w:cstheme="minorBidi"/>
            <w:color w:val="auto"/>
            <w:sz w:val="22"/>
            <w:szCs w:val="22"/>
            <w:lang w:val="en-US" w:eastAsia="en-US"/>
          </w:rPr>
          <w:tab/>
        </w:r>
        <w:r w:rsidR="00BA16AB" w:rsidRPr="006E5ACC">
          <w:rPr>
            <w:rStyle w:val="Hipervnculo"/>
            <w:lang w:val="en-US" w:eastAsia="en-US"/>
          </w:rPr>
          <w:t>Referencias</w:t>
        </w:r>
        <w:r w:rsidR="00BA16AB">
          <w:rPr>
            <w:webHidden/>
          </w:rPr>
          <w:tab/>
        </w:r>
        <w:r w:rsidR="00BA16AB">
          <w:rPr>
            <w:webHidden/>
          </w:rPr>
          <w:fldChar w:fldCharType="begin"/>
        </w:r>
        <w:r w:rsidR="00BA16AB">
          <w:rPr>
            <w:webHidden/>
          </w:rPr>
          <w:instrText xml:space="preserve"> PAGEREF _Toc502133214 \h </w:instrText>
        </w:r>
        <w:r w:rsidR="00BA16AB">
          <w:rPr>
            <w:webHidden/>
          </w:rPr>
        </w:r>
        <w:r w:rsidR="00BA16AB">
          <w:rPr>
            <w:webHidden/>
          </w:rPr>
          <w:fldChar w:fldCharType="separate"/>
        </w:r>
        <w:r w:rsidR="00BA16AB">
          <w:rPr>
            <w:webHidden/>
          </w:rPr>
          <w:t>8</w:t>
        </w:r>
        <w:r w:rsidR="00BA16AB">
          <w:rPr>
            <w:webHidden/>
          </w:rPr>
          <w:fldChar w:fldCharType="end"/>
        </w:r>
      </w:hyperlink>
    </w:p>
    <w:p w:rsidR="00031702" w:rsidRPr="007A0D93" w:rsidRDefault="00850C98" w:rsidP="004365AB">
      <w:pPr>
        <w:pStyle w:val="ADTOC"/>
      </w:pPr>
      <w:r w:rsidRPr="007A0D93">
        <w:fldChar w:fldCharType="end"/>
      </w:r>
    </w:p>
    <w:p w:rsidR="004365AB" w:rsidRPr="007A0D93" w:rsidRDefault="00866ACC" w:rsidP="00866ACC">
      <w:pPr>
        <w:pStyle w:val="TtuloTipo02"/>
      </w:pPr>
      <w:r>
        <w:t>Índice de Tablas</w:t>
      </w:r>
    </w:p>
    <w:p w:rsidR="00BA16AB" w:rsidRDefault="00031702">
      <w:pPr>
        <w:pStyle w:val="Tabladeilustraciones"/>
        <w:tabs>
          <w:tab w:val="right" w:leader="dot" w:pos="873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A0D93">
        <w:fldChar w:fldCharType="begin"/>
      </w:r>
      <w:r w:rsidRPr="007A0D93">
        <w:instrText xml:space="preserve"> TOC \h \z \c "Table" </w:instrText>
      </w:r>
      <w:r w:rsidRPr="007A0D93">
        <w:fldChar w:fldCharType="separate"/>
      </w:r>
      <w:hyperlink w:anchor="_Toc502133215" w:history="1">
        <w:r w:rsidR="00BA16AB" w:rsidRPr="000D0585">
          <w:rPr>
            <w:rStyle w:val="Hipervnculo"/>
            <w:noProof/>
          </w:rPr>
          <w:t>Tabla 1: [Título de la tabla]</w:t>
        </w:r>
        <w:r w:rsidR="00BA16AB">
          <w:rPr>
            <w:noProof/>
            <w:webHidden/>
          </w:rPr>
          <w:tab/>
        </w:r>
        <w:r w:rsidR="00BA16AB">
          <w:rPr>
            <w:noProof/>
            <w:webHidden/>
          </w:rPr>
          <w:fldChar w:fldCharType="begin"/>
        </w:r>
        <w:r w:rsidR="00BA16AB">
          <w:rPr>
            <w:noProof/>
            <w:webHidden/>
          </w:rPr>
          <w:instrText xml:space="preserve"> PAGEREF _Toc502133215 \h </w:instrText>
        </w:r>
        <w:r w:rsidR="00BA16AB">
          <w:rPr>
            <w:noProof/>
            <w:webHidden/>
          </w:rPr>
        </w:r>
        <w:r w:rsidR="00BA16AB">
          <w:rPr>
            <w:noProof/>
            <w:webHidden/>
          </w:rPr>
          <w:fldChar w:fldCharType="separate"/>
        </w:r>
        <w:r w:rsidR="00BA16AB">
          <w:rPr>
            <w:noProof/>
            <w:webHidden/>
          </w:rPr>
          <w:t>6</w:t>
        </w:r>
        <w:r w:rsidR="00BA16AB">
          <w:rPr>
            <w:noProof/>
            <w:webHidden/>
          </w:rPr>
          <w:fldChar w:fldCharType="end"/>
        </w:r>
      </w:hyperlink>
    </w:p>
    <w:p w:rsidR="00BA16AB" w:rsidRDefault="00C91620">
      <w:pPr>
        <w:pStyle w:val="Tabladeilustraciones"/>
        <w:tabs>
          <w:tab w:val="right" w:leader="dot" w:pos="873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502133216" w:history="1">
        <w:r w:rsidR="00BA16AB" w:rsidRPr="000D0585">
          <w:rPr>
            <w:rStyle w:val="Hipervnculo"/>
            <w:noProof/>
          </w:rPr>
          <w:t>Tabla 2: [Título de la tabla]</w:t>
        </w:r>
        <w:r w:rsidR="00BA16AB">
          <w:rPr>
            <w:noProof/>
            <w:webHidden/>
          </w:rPr>
          <w:tab/>
        </w:r>
        <w:r w:rsidR="00BA16AB">
          <w:rPr>
            <w:noProof/>
            <w:webHidden/>
          </w:rPr>
          <w:fldChar w:fldCharType="begin"/>
        </w:r>
        <w:r w:rsidR="00BA16AB">
          <w:rPr>
            <w:noProof/>
            <w:webHidden/>
          </w:rPr>
          <w:instrText xml:space="preserve"> PAGEREF _Toc502133216 \h </w:instrText>
        </w:r>
        <w:r w:rsidR="00BA16AB">
          <w:rPr>
            <w:noProof/>
            <w:webHidden/>
          </w:rPr>
        </w:r>
        <w:r w:rsidR="00BA16AB">
          <w:rPr>
            <w:noProof/>
            <w:webHidden/>
          </w:rPr>
          <w:fldChar w:fldCharType="separate"/>
        </w:r>
        <w:r w:rsidR="00BA16AB">
          <w:rPr>
            <w:noProof/>
            <w:webHidden/>
          </w:rPr>
          <w:t>7</w:t>
        </w:r>
        <w:r w:rsidR="00BA16AB">
          <w:rPr>
            <w:noProof/>
            <w:webHidden/>
          </w:rPr>
          <w:fldChar w:fldCharType="end"/>
        </w:r>
      </w:hyperlink>
    </w:p>
    <w:p w:rsidR="00031702" w:rsidRPr="007A0D93" w:rsidRDefault="00031702" w:rsidP="00031702">
      <w:pPr>
        <w:pStyle w:val="ADTOC"/>
      </w:pPr>
      <w:r w:rsidRPr="007A0D93">
        <w:fldChar w:fldCharType="end"/>
      </w:r>
    </w:p>
    <w:p w:rsidR="00866ACC" w:rsidRPr="007A0D93" w:rsidRDefault="00866ACC" w:rsidP="00866ACC">
      <w:pPr>
        <w:pStyle w:val="TtuloTipo02"/>
      </w:pPr>
      <w:r>
        <w:t>Índice de Figuras</w:t>
      </w:r>
    </w:p>
    <w:p w:rsidR="00BA16AB" w:rsidRDefault="00031702">
      <w:pPr>
        <w:pStyle w:val="Tabladeilustraciones"/>
        <w:tabs>
          <w:tab w:val="right" w:leader="dot" w:pos="873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A0D93">
        <w:fldChar w:fldCharType="begin"/>
      </w:r>
      <w:r w:rsidRPr="007A0D93">
        <w:instrText xml:space="preserve"> TOC \h \z \c "Figure" </w:instrText>
      </w:r>
      <w:r w:rsidRPr="007A0D93">
        <w:fldChar w:fldCharType="separate"/>
      </w:r>
      <w:hyperlink w:anchor="_Toc502133217" w:history="1">
        <w:r w:rsidR="00BA16AB" w:rsidRPr="005F50C7">
          <w:rPr>
            <w:rStyle w:val="Hipervnculo"/>
            <w:noProof/>
          </w:rPr>
          <w:t>Figura 1: [Título de la imagen]</w:t>
        </w:r>
        <w:r w:rsidR="00BA16AB">
          <w:rPr>
            <w:noProof/>
            <w:webHidden/>
          </w:rPr>
          <w:tab/>
        </w:r>
        <w:r w:rsidR="00BA16AB">
          <w:rPr>
            <w:noProof/>
            <w:webHidden/>
          </w:rPr>
          <w:fldChar w:fldCharType="begin"/>
        </w:r>
        <w:r w:rsidR="00BA16AB">
          <w:rPr>
            <w:noProof/>
            <w:webHidden/>
          </w:rPr>
          <w:instrText xml:space="preserve"> PAGEREF _Toc502133217 \h </w:instrText>
        </w:r>
        <w:r w:rsidR="00BA16AB">
          <w:rPr>
            <w:noProof/>
            <w:webHidden/>
          </w:rPr>
        </w:r>
        <w:r w:rsidR="00BA16AB">
          <w:rPr>
            <w:noProof/>
            <w:webHidden/>
          </w:rPr>
          <w:fldChar w:fldCharType="separate"/>
        </w:r>
        <w:r w:rsidR="00BA16AB">
          <w:rPr>
            <w:noProof/>
            <w:webHidden/>
          </w:rPr>
          <w:t>6</w:t>
        </w:r>
        <w:r w:rsidR="00BA16AB">
          <w:rPr>
            <w:noProof/>
            <w:webHidden/>
          </w:rPr>
          <w:fldChar w:fldCharType="end"/>
        </w:r>
      </w:hyperlink>
    </w:p>
    <w:p w:rsidR="00BA16AB" w:rsidRDefault="00C91620">
      <w:pPr>
        <w:pStyle w:val="Tabladeilustraciones"/>
        <w:tabs>
          <w:tab w:val="right" w:leader="dot" w:pos="8732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502133218" w:history="1">
        <w:r w:rsidR="00BA16AB" w:rsidRPr="005F50C7">
          <w:rPr>
            <w:rStyle w:val="Hipervnculo"/>
            <w:noProof/>
          </w:rPr>
          <w:t>Figure 2: [Título de la imagen]</w:t>
        </w:r>
        <w:r w:rsidR="00BA16AB">
          <w:rPr>
            <w:noProof/>
            <w:webHidden/>
          </w:rPr>
          <w:tab/>
        </w:r>
        <w:r w:rsidR="00BA16AB">
          <w:rPr>
            <w:noProof/>
            <w:webHidden/>
          </w:rPr>
          <w:fldChar w:fldCharType="begin"/>
        </w:r>
        <w:r w:rsidR="00BA16AB">
          <w:rPr>
            <w:noProof/>
            <w:webHidden/>
          </w:rPr>
          <w:instrText xml:space="preserve"> PAGEREF _Toc502133218 \h </w:instrText>
        </w:r>
        <w:r w:rsidR="00BA16AB">
          <w:rPr>
            <w:noProof/>
            <w:webHidden/>
          </w:rPr>
        </w:r>
        <w:r w:rsidR="00BA16AB">
          <w:rPr>
            <w:noProof/>
            <w:webHidden/>
          </w:rPr>
          <w:fldChar w:fldCharType="separate"/>
        </w:r>
        <w:r w:rsidR="00BA16AB">
          <w:rPr>
            <w:noProof/>
            <w:webHidden/>
          </w:rPr>
          <w:t>7</w:t>
        </w:r>
        <w:r w:rsidR="00BA16AB">
          <w:rPr>
            <w:noProof/>
            <w:webHidden/>
          </w:rPr>
          <w:fldChar w:fldCharType="end"/>
        </w:r>
      </w:hyperlink>
    </w:p>
    <w:p w:rsidR="007C26B6" w:rsidRPr="007A0D93" w:rsidRDefault="00031702" w:rsidP="004365AB">
      <w:pPr>
        <w:pStyle w:val="ADTOC"/>
      </w:pPr>
      <w:r w:rsidRPr="007A0D93">
        <w:fldChar w:fldCharType="end"/>
      </w:r>
    </w:p>
    <w:p w:rsidR="00850C98" w:rsidRPr="007A0D93" w:rsidRDefault="00850C98" w:rsidP="00850C98">
      <w:pPr>
        <w:pStyle w:val="ADTOC"/>
      </w:pPr>
    </w:p>
    <w:p w:rsidR="00850C98" w:rsidRPr="007A0D93" w:rsidRDefault="00850C98" w:rsidP="00850C98">
      <w:pPr>
        <w:pStyle w:val="BodyText2"/>
      </w:pPr>
    </w:p>
    <w:p w:rsidR="00850C98" w:rsidRPr="007A0D93" w:rsidRDefault="00850C98" w:rsidP="00850C98">
      <w:pPr>
        <w:rPr>
          <w:rFonts w:ascii="Verdana" w:hAnsi="Verdana"/>
          <w:b/>
        </w:rPr>
      </w:pPr>
      <w:r w:rsidRPr="007A0D93">
        <w:rPr>
          <w:rFonts w:ascii="Verdana" w:hAnsi="Verdana"/>
        </w:rPr>
        <w:br w:type="page"/>
      </w:r>
    </w:p>
    <w:p w:rsidR="004E02A8" w:rsidRPr="007A0D93" w:rsidRDefault="004E02A8" w:rsidP="003F6286">
      <w:pPr>
        <w:pStyle w:val="BodyText2"/>
        <w:sectPr w:rsidR="004E02A8" w:rsidRPr="007A0D93" w:rsidSect="00A05AEE">
          <w:footerReference w:type="first" r:id="rId19"/>
          <w:pgSz w:w="11906" w:h="16838" w:code="9"/>
          <w:pgMar w:top="2268" w:right="1582" w:bottom="2268" w:left="1582" w:header="567" w:footer="221" w:gutter="0"/>
          <w:pgNumType w:fmt="lowerRoman"/>
          <w:cols w:space="708"/>
          <w:titlePg/>
          <w:docGrid w:linePitch="360"/>
        </w:sectPr>
      </w:pPr>
    </w:p>
    <w:p w:rsidR="00331331" w:rsidRPr="00331331" w:rsidRDefault="00331331" w:rsidP="00331331">
      <w:pPr>
        <w:pStyle w:val="SeccinTipo01"/>
        <w:numPr>
          <w:ilvl w:val="0"/>
          <w:numId w:val="0"/>
        </w:numPr>
        <w:ind w:left="1134" w:hanging="1134"/>
        <w:rPr>
          <w:lang w:val="es-ES"/>
        </w:rPr>
      </w:pPr>
      <w:bookmarkStart w:id="1" w:name="_Toc502133207"/>
      <w:bookmarkStart w:id="2" w:name="_Toc441755238"/>
      <w:r w:rsidRPr="00331331">
        <w:rPr>
          <w:lang w:val="es-ES"/>
        </w:rPr>
        <w:lastRenderedPageBreak/>
        <w:t>Resumen Ejecutivo</w:t>
      </w:r>
      <w:bookmarkEnd w:id="1"/>
    </w:p>
    <w:p w:rsidR="00331331" w:rsidRDefault="00331331" w:rsidP="00331331">
      <w:pPr>
        <w:pStyle w:val="Style1"/>
      </w:pPr>
      <w:r>
        <w:t>[</w:t>
      </w:r>
      <w:r w:rsidRPr="00866ACC">
        <w:t xml:space="preserve">Este es el </w:t>
      </w:r>
      <w:r>
        <w:t>formato</w:t>
      </w:r>
      <w:r w:rsidRPr="00866ACC">
        <w:t xml:space="preserve"> del texto para este nivel.</w:t>
      </w:r>
      <w:r>
        <w:t xml:space="preserve"> </w:t>
      </w:r>
    </w:p>
    <w:p w:rsidR="00331331" w:rsidRPr="00331331" w:rsidRDefault="00331331" w:rsidP="00331331">
      <w:pPr>
        <w:pStyle w:val="Style1"/>
      </w:pPr>
      <w:r>
        <w:t>La misión de un resu</w:t>
      </w:r>
      <w:r w:rsidR="003C4601">
        <w:t xml:space="preserve">men ejecutivo es la de hacer </w:t>
      </w:r>
      <w:r w:rsidRPr="00331331">
        <w:t xml:space="preserve">un breve análisis de los aspectos más importantes del </w:t>
      </w:r>
      <w:r>
        <w:t xml:space="preserve">trabajo. En pocas palabras, deben describirse los </w:t>
      </w:r>
      <w:r w:rsidRPr="00331331">
        <w:t>factores de éxito del proy</w:t>
      </w:r>
      <w:r>
        <w:t xml:space="preserve">ecto, los resultados </w:t>
      </w:r>
      <w:r w:rsidRPr="00331331">
        <w:t>y las conclusiones generales</w:t>
      </w:r>
      <w:r>
        <w:t>, entre otras cosas</w:t>
      </w:r>
      <w:r w:rsidRPr="00331331">
        <w:t>.</w:t>
      </w:r>
    </w:p>
    <w:p w:rsidR="00331331" w:rsidRDefault="00331331" w:rsidP="00331331">
      <w:pPr>
        <w:pStyle w:val="Style1"/>
      </w:pPr>
      <w:r w:rsidRPr="00331331">
        <w:t xml:space="preserve">Con este resumen, lo </w:t>
      </w:r>
      <w:r>
        <w:t>que se busca es que capte por sí</w:t>
      </w:r>
      <w:r w:rsidRPr="00331331">
        <w:t xml:space="preserve"> mismo la atención del </w:t>
      </w:r>
      <w:r>
        <w:t>lector y motivarlo a aprender má</w:t>
      </w:r>
      <w:r w:rsidRPr="00331331">
        <w:t xml:space="preserve">s acerca del proyecto. </w:t>
      </w:r>
    </w:p>
    <w:p w:rsidR="00331331" w:rsidRDefault="00331331" w:rsidP="00331331">
      <w:pPr>
        <w:pStyle w:val="Style1"/>
      </w:pPr>
      <w:r>
        <w:t>El Resumen Ejecutivo no deberá ocupar más de dos (2) caras, y en ningún caso estas páginas contarán como parte de las veinte (20) propias del conte</w:t>
      </w:r>
      <w:r w:rsidR="006B356F">
        <w:t>nido del trabajo a desarrollar.</w:t>
      </w:r>
    </w:p>
    <w:p w:rsidR="00331331" w:rsidRDefault="00331331" w:rsidP="00331331">
      <w:pPr>
        <w:pStyle w:val="Style1"/>
        <w:sectPr w:rsidR="00331331" w:rsidSect="00331331">
          <w:headerReference w:type="default" r:id="rId20"/>
          <w:headerReference w:type="first" r:id="rId21"/>
          <w:pgSz w:w="11907" w:h="16839" w:code="9"/>
          <w:pgMar w:top="2268" w:right="1582" w:bottom="2268" w:left="1582" w:header="561" w:footer="505" w:gutter="0"/>
          <w:pgNumType w:fmt="lowerRoman"/>
          <w:cols w:space="708"/>
          <w:titlePg/>
          <w:docGrid w:linePitch="360"/>
        </w:sectPr>
      </w:pPr>
      <w:bookmarkStart w:id="3" w:name="_GoBack"/>
      <w:bookmarkEnd w:id="3"/>
    </w:p>
    <w:p w:rsidR="00A92114" w:rsidRPr="007A0D93" w:rsidRDefault="00866ACC" w:rsidP="00866ACC">
      <w:pPr>
        <w:pStyle w:val="SeccinTipo01"/>
      </w:pPr>
      <w:bookmarkStart w:id="4" w:name="_Toc502133208"/>
      <w:r>
        <w:lastRenderedPageBreak/>
        <w:t>Sección</w:t>
      </w:r>
      <w:r w:rsidR="00856829" w:rsidRPr="007A0D93">
        <w:t xml:space="preserve"> 1</w:t>
      </w:r>
      <w:bookmarkEnd w:id="2"/>
      <w:r w:rsidR="001A6ED8">
        <w:t xml:space="preserve"> nivel 1</w:t>
      </w:r>
      <w:bookmarkEnd w:id="4"/>
    </w:p>
    <w:p w:rsidR="00866ACC" w:rsidRPr="00866ACC" w:rsidRDefault="00B41EF3" w:rsidP="00866ACC">
      <w:pPr>
        <w:pStyle w:val="Style1"/>
      </w:pPr>
      <w:bookmarkStart w:id="5" w:name="_Toc441755239"/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60B6298" wp14:editId="3DD24B3E">
                <wp:simplePos x="0" y="0"/>
                <wp:positionH relativeFrom="column">
                  <wp:posOffset>3578063</wp:posOffset>
                </wp:positionH>
                <wp:positionV relativeFrom="paragraph">
                  <wp:posOffset>50770</wp:posOffset>
                </wp:positionV>
                <wp:extent cx="2678946" cy="4805917"/>
                <wp:effectExtent l="19050" t="19050" r="26670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946" cy="4805917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18000"/>
                          </a:srgbClr>
                        </a:solidFill>
                        <a:ln w="28575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EF3" w:rsidRPr="00B41EF3" w:rsidRDefault="00B41EF3">
                            <w:pPr>
                              <w:rPr>
                                <w:b/>
                                <w:sz w:val="22"/>
                                <w:lang w:val="es-ES"/>
                              </w:rPr>
                            </w:pPr>
                            <w:r w:rsidRPr="00B41EF3">
                              <w:rPr>
                                <w:b/>
                                <w:sz w:val="22"/>
                                <w:lang w:val="es-ES"/>
                              </w:rPr>
                              <w:t xml:space="preserve">El contenido de este documento deberá tener un máximo de </w:t>
                            </w:r>
                            <w:r w:rsidR="00331331">
                              <w:rPr>
                                <w:b/>
                                <w:sz w:val="22"/>
                                <w:lang w:val="es-ES"/>
                              </w:rPr>
                              <w:t>veinte (</w:t>
                            </w:r>
                            <w:r w:rsidRPr="00B41EF3">
                              <w:rPr>
                                <w:b/>
                                <w:sz w:val="22"/>
                                <w:lang w:val="es-ES"/>
                              </w:rPr>
                              <w:t>20</w:t>
                            </w:r>
                            <w:r w:rsidR="00331331">
                              <w:rPr>
                                <w:b/>
                                <w:sz w:val="22"/>
                                <w:lang w:val="es-ES"/>
                              </w:rPr>
                              <w:t>)</w:t>
                            </w:r>
                            <w:r w:rsidRPr="00B41EF3">
                              <w:rPr>
                                <w:b/>
                                <w:sz w:val="22"/>
                                <w:lang w:val="es-ES"/>
                              </w:rPr>
                              <w:t xml:space="preserve"> caras. </w:t>
                            </w:r>
                            <w:r w:rsidRPr="0018197E">
                              <w:rPr>
                                <w:b/>
                                <w:sz w:val="22"/>
                                <w:u w:val="single"/>
                                <w:lang w:val="es-ES"/>
                              </w:rPr>
                              <w:t>Las siguientes páginas/secciones del documento no contabilizarán</w:t>
                            </w:r>
                            <w:r>
                              <w:rPr>
                                <w:b/>
                                <w:sz w:val="22"/>
                                <w:lang w:val="es-ES"/>
                              </w:rPr>
                              <w:t xml:space="preserve"> como parte del contenido</w:t>
                            </w:r>
                            <w:r w:rsidRPr="00B41EF3">
                              <w:rPr>
                                <w:b/>
                                <w:sz w:val="22"/>
                                <w:lang w:val="es-ES"/>
                              </w:rPr>
                              <w:t>:</w:t>
                            </w:r>
                          </w:p>
                          <w:p w:rsidR="00B41EF3" w:rsidRPr="00B41EF3" w:rsidRDefault="00B41EF3" w:rsidP="00B41EF3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sz w:val="22"/>
                                <w:lang w:val="es-ES"/>
                              </w:rPr>
                            </w:pPr>
                            <w:r w:rsidRPr="00B41EF3">
                              <w:rPr>
                                <w:b/>
                                <w:sz w:val="22"/>
                                <w:lang w:val="es-ES"/>
                              </w:rPr>
                              <w:t>Portada</w:t>
                            </w:r>
                          </w:p>
                          <w:p w:rsidR="00B41EF3" w:rsidRPr="00B41EF3" w:rsidRDefault="00B41EF3" w:rsidP="00B41EF3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sz w:val="22"/>
                                <w:lang w:val="es-ES"/>
                              </w:rPr>
                            </w:pPr>
                            <w:r w:rsidRPr="00B41EF3">
                              <w:rPr>
                                <w:b/>
                                <w:sz w:val="22"/>
                                <w:lang w:val="es-ES"/>
                              </w:rPr>
                              <w:t>Sinopsis y exclusión de responsabilidades</w:t>
                            </w:r>
                          </w:p>
                          <w:p w:rsidR="00B41EF3" w:rsidRPr="00B41EF3" w:rsidRDefault="00B41EF3" w:rsidP="00B41EF3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sz w:val="22"/>
                                <w:lang w:val="es-ES"/>
                              </w:rPr>
                            </w:pPr>
                            <w:r w:rsidRPr="00B41EF3">
                              <w:rPr>
                                <w:b/>
                                <w:sz w:val="22"/>
                                <w:lang w:val="es-ES"/>
                              </w:rPr>
                              <w:t>Índice</w:t>
                            </w:r>
                          </w:p>
                          <w:p w:rsidR="00B41EF3" w:rsidRDefault="00B41EF3" w:rsidP="00B41EF3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sz w:val="22"/>
                                <w:lang w:val="es-ES"/>
                              </w:rPr>
                            </w:pPr>
                            <w:r w:rsidRPr="00B41EF3">
                              <w:rPr>
                                <w:b/>
                                <w:sz w:val="22"/>
                                <w:lang w:val="es-ES"/>
                              </w:rPr>
                              <w:t>Resumen Ejecutivo</w:t>
                            </w:r>
                          </w:p>
                          <w:p w:rsidR="0018197E" w:rsidRDefault="0018197E" w:rsidP="0018197E">
                            <w:pPr>
                              <w:rPr>
                                <w:b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2"/>
                                <w:lang w:val="es-ES"/>
                              </w:rPr>
                              <w:t>Las imágenes y tablas sí que serán contadas dentro del espacio máximo admisible.</w:t>
                            </w:r>
                          </w:p>
                          <w:p w:rsidR="0018197E" w:rsidRDefault="0018197E" w:rsidP="0018197E">
                            <w:pPr>
                              <w:rPr>
                                <w:b/>
                                <w:sz w:val="2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2"/>
                                <w:lang w:val="es-ES"/>
                              </w:rPr>
                              <w:t>Cualquier duda en relación a la plantilla o al contenido del trabajo, referirla al siguiente correo:</w:t>
                            </w:r>
                          </w:p>
                          <w:p w:rsidR="0018197E" w:rsidRDefault="00C91620" w:rsidP="0018197E">
                            <w:pPr>
                              <w:jc w:val="center"/>
                              <w:rPr>
                                <w:b/>
                                <w:color w:val="000099"/>
                                <w:sz w:val="22"/>
                                <w:lang w:val="es-ES"/>
                              </w:rPr>
                            </w:pPr>
                            <w:hyperlink r:id="rId22" w:history="1">
                              <w:r w:rsidR="0018197E" w:rsidRPr="00461DD5">
                                <w:rPr>
                                  <w:rStyle w:val="Hipervnculo"/>
                                  <w:rFonts w:ascii="Segoe UI" w:hAnsi="Segoe UI"/>
                                  <w:b/>
                                  <w:sz w:val="22"/>
                                  <w:lang w:val="es-ES"/>
                                </w:rPr>
                                <w:t>atpyc@puertos.es</w:t>
                              </w:r>
                            </w:hyperlink>
                          </w:p>
                          <w:p w:rsidR="0018197E" w:rsidRPr="0018197E" w:rsidRDefault="0018197E" w:rsidP="0018197E">
                            <w:pPr>
                              <w:rPr>
                                <w:b/>
                                <w:sz w:val="22"/>
                                <w:u w:val="single"/>
                                <w:lang w:val="es-ES"/>
                              </w:rPr>
                            </w:pPr>
                            <w:r w:rsidRPr="0018197E">
                              <w:rPr>
                                <w:b/>
                                <w:sz w:val="22"/>
                                <w:u w:val="single"/>
                                <w:lang w:val="es-ES"/>
                              </w:rPr>
                              <w:t>Borrar este cuadro de texto a la entrega del trabajo.</w:t>
                            </w:r>
                          </w:p>
                          <w:p w:rsidR="0018197E" w:rsidRPr="0018197E" w:rsidRDefault="0018197E" w:rsidP="0018197E">
                            <w:pPr>
                              <w:jc w:val="center"/>
                              <w:rPr>
                                <w:b/>
                                <w:color w:val="000099"/>
                                <w:sz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B6298" id="Text Box 2" o:spid="_x0000_s1030" type="#_x0000_t202" style="position:absolute;left:0;text-align:left;margin-left:281.75pt;margin-top:4pt;width:210.95pt;height:378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" fillcolor="yellow" strokecolor="#009" strokeweight="2.25pt">
                <v:fill opacity="11822f"/>
                <v:textbox>
                  <w:txbxContent>
                    <w:p w:rsidR="00B41EF3" w:rsidRPr="00B41EF3" w:rsidRDefault="00B41EF3">
                      <w:pPr>
                        <w:rPr>
                          <w:b/>
                          <w:sz w:val="22"/>
                          <w:lang w:val="es-ES"/>
                        </w:rPr>
                      </w:pPr>
                      <w:r w:rsidRPr="00B41EF3">
                        <w:rPr>
                          <w:b/>
                          <w:sz w:val="22"/>
                          <w:lang w:val="es-ES"/>
                        </w:rPr>
                        <w:t xml:space="preserve">El contenido de este documento deberá tener un máximo de </w:t>
                      </w:r>
                      <w:r w:rsidR="00331331">
                        <w:rPr>
                          <w:b/>
                          <w:sz w:val="22"/>
                          <w:lang w:val="es-ES"/>
                        </w:rPr>
                        <w:t>veinte (</w:t>
                      </w:r>
                      <w:r w:rsidRPr="00B41EF3">
                        <w:rPr>
                          <w:b/>
                          <w:sz w:val="22"/>
                          <w:lang w:val="es-ES"/>
                        </w:rPr>
                        <w:t>20</w:t>
                      </w:r>
                      <w:r w:rsidR="00331331">
                        <w:rPr>
                          <w:b/>
                          <w:sz w:val="22"/>
                          <w:lang w:val="es-ES"/>
                        </w:rPr>
                        <w:t>)</w:t>
                      </w:r>
                      <w:r w:rsidRPr="00B41EF3">
                        <w:rPr>
                          <w:b/>
                          <w:sz w:val="22"/>
                          <w:lang w:val="es-ES"/>
                        </w:rPr>
                        <w:t xml:space="preserve"> caras. </w:t>
                      </w:r>
                      <w:r w:rsidRPr="0018197E">
                        <w:rPr>
                          <w:b/>
                          <w:sz w:val="22"/>
                          <w:u w:val="single"/>
                          <w:lang w:val="es-ES"/>
                        </w:rPr>
                        <w:t>Las siguientes páginas/secciones del documento no contabilizarán</w:t>
                      </w:r>
                      <w:r>
                        <w:rPr>
                          <w:b/>
                          <w:sz w:val="22"/>
                          <w:lang w:val="es-ES"/>
                        </w:rPr>
                        <w:t xml:space="preserve"> como parte del contenido</w:t>
                      </w:r>
                      <w:r w:rsidRPr="00B41EF3">
                        <w:rPr>
                          <w:b/>
                          <w:sz w:val="22"/>
                          <w:lang w:val="es-ES"/>
                        </w:rPr>
                        <w:t>:</w:t>
                      </w:r>
                    </w:p>
                    <w:p w:rsidR="00B41EF3" w:rsidRPr="00B41EF3" w:rsidRDefault="00B41EF3" w:rsidP="00B41EF3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b/>
                          <w:sz w:val="22"/>
                          <w:lang w:val="es-ES"/>
                        </w:rPr>
                      </w:pPr>
                      <w:r w:rsidRPr="00B41EF3">
                        <w:rPr>
                          <w:b/>
                          <w:sz w:val="22"/>
                          <w:lang w:val="es-ES"/>
                        </w:rPr>
                        <w:t>Portada</w:t>
                      </w:r>
                    </w:p>
                    <w:p w:rsidR="00B41EF3" w:rsidRPr="00B41EF3" w:rsidRDefault="00B41EF3" w:rsidP="00B41EF3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b/>
                          <w:sz w:val="22"/>
                          <w:lang w:val="es-ES"/>
                        </w:rPr>
                      </w:pPr>
                      <w:r w:rsidRPr="00B41EF3">
                        <w:rPr>
                          <w:b/>
                          <w:sz w:val="22"/>
                          <w:lang w:val="es-ES"/>
                        </w:rPr>
                        <w:t>Sinopsis y exclusión de responsabilidades</w:t>
                      </w:r>
                    </w:p>
                    <w:p w:rsidR="00B41EF3" w:rsidRPr="00B41EF3" w:rsidRDefault="00B41EF3" w:rsidP="00B41EF3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b/>
                          <w:sz w:val="22"/>
                          <w:lang w:val="es-ES"/>
                        </w:rPr>
                      </w:pPr>
                      <w:r w:rsidRPr="00B41EF3">
                        <w:rPr>
                          <w:b/>
                          <w:sz w:val="22"/>
                          <w:lang w:val="es-ES"/>
                        </w:rPr>
                        <w:t>Índice</w:t>
                      </w:r>
                    </w:p>
                    <w:p w:rsidR="00B41EF3" w:rsidRDefault="00B41EF3" w:rsidP="00B41EF3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b/>
                          <w:sz w:val="22"/>
                          <w:lang w:val="es-ES"/>
                        </w:rPr>
                      </w:pPr>
                      <w:r w:rsidRPr="00B41EF3">
                        <w:rPr>
                          <w:b/>
                          <w:sz w:val="22"/>
                          <w:lang w:val="es-ES"/>
                        </w:rPr>
                        <w:t>Resumen Ejecutivo</w:t>
                      </w:r>
                    </w:p>
                    <w:p w:rsidR="0018197E" w:rsidRDefault="0018197E" w:rsidP="0018197E">
                      <w:pPr>
                        <w:rPr>
                          <w:b/>
                          <w:sz w:val="22"/>
                          <w:lang w:val="es-ES"/>
                        </w:rPr>
                      </w:pPr>
                      <w:r>
                        <w:rPr>
                          <w:b/>
                          <w:sz w:val="22"/>
                          <w:lang w:val="es-ES"/>
                        </w:rPr>
                        <w:t>Las imágenes y tablas sí que serán contadas dentro del espacio máximo admisible.</w:t>
                      </w:r>
                    </w:p>
                    <w:p w:rsidR="0018197E" w:rsidRDefault="0018197E" w:rsidP="0018197E">
                      <w:pPr>
                        <w:rPr>
                          <w:b/>
                          <w:sz w:val="22"/>
                          <w:lang w:val="es-ES"/>
                        </w:rPr>
                      </w:pPr>
                      <w:r>
                        <w:rPr>
                          <w:b/>
                          <w:sz w:val="22"/>
                          <w:lang w:val="es-ES"/>
                        </w:rPr>
                        <w:t>Cualquier duda en relación a la plantilla o al contenido del trabajo, referirla al siguiente correo:</w:t>
                      </w:r>
                    </w:p>
                    <w:p w:rsidR="0018197E" w:rsidRDefault="00C91620" w:rsidP="0018197E">
                      <w:pPr>
                        <w:jc w:val="center"/>
                        <w:rPr>
                          <w:b/>
                          <w:color w:val="000099"/>
                          <w:sz w:val="22"/>
                          <w:lang w:val="es-ES"/>
                        </w:rPr>
                      </w:pPr>
                      <w:hyperlink r:id="rId23" w:history="1">
                        <w:r w:rsidR="0018197E" w:rsidRPr="00461DD5">
                          <w:rPr>
                            <w:rStyle w:val="Hipervnculo"/>
                            <w:rFonts w:ascii="Segoe UI" w:hAnsi="Segoe UI"/>
                            <w:b/>
                            <w:sz w:val="22"/>
                            <w:lang w:val="es-ES"/>
                          </w:rPr>
                          <w:t>atpyc@puertos.es</w:t>
                        </w:r>
                      </w:hyperlink>
                    </w:p>
                    <w:p w:rsidR="0018197E" w:rsidRPr="0018197E" w:rsidRDefault="0018197E" w:rsidP="0018197E">
                      <w:pPr>
                        <w:rPr>
                          <w:b/>
                          <w:sz w:val="22"/>
                          <w:u w:val="single"/>
                          <w:lang w:val="es-ES"/>
                        </w:rPr>
                      </w:pPr>
                      <w:r w:rsidRPr="0018197E">
                        <w:rPr>
                          <w:b/>
                          <w:sz w:val="22"/>
                          <w:u w:val="single"/>
                          <w:lang w:val="es-ES"/>
                        </w:rPr>
                        <w:t>Borrar este cuadro de texto a la entrega del trabajo.</w:t>
                      </w:r>
                    </w:p>
                    <w:p w:rsidR="0018197E" w:rsidRPr="0018197E" w:rsidRDefault="0018197E" w:rsidP="0018197E">
                      <w:pPr>
                        <w:jc w:val="center"/>
                        <w:rPr>
                          <w:b/>
                          <w:color w:val="000099"/>
                          <w:sz w:val="2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1331">
        <w:t>[</w:t>
      </w:r>
      <w:r w:rsidR="00866ACC" w:rsidRPr="00866ACC">
        <w:t xml:space="preserve">Este es el </w:t>
      </w:r>
      <w:r w:rsidR="00866ACC">
        <w:t>formato</w:t>
      </w:r>
      <w:r w:rsidR="00866ACC" w:rsidRPr="00866ACC">
        <w:t xml:space="preserve"> del texto para este nivel.</w:t>
      </w:r>
      <w:r w:rsidR="00331331">
        <w:t>]</w:t>
      </w:r>
    </w:p>
    <w:p w:rsidR="00856829" w:rsidRDefault="00866ACC" w:rsidP="00866ACC">
      <w:pPr>
        <w:pStyle w:val="SeccinTipo02"/>
      </w:pPr>
      <w:bookmarkStart w:id="6" w:name="_Toc502133209"/>
      <w:r>
        <w:t>Sección</w:t>
      </w:r>
      <w:r w:rsidR="00856829" w:rsidRPr="007A0D93">
        <w:t xml:space="preserve"> </w:t>
      </w:r>
      <w:r>
        <w:t xml:space="preserve">nivel </w:t>
      </w:r>
      <w:r w:rsidR="00856829" w:rsidRPr="007A0D93">
        <w:t>2</w:t>
      </w:r>
      <w:bookmarkEnd w:id="5"/>
      <w:bookmarkEnd w:id="6"/>
    </w:p>
    <w:p w:rsidR="00866ACC" w:rsidRPr="00866ACC" w:rsidRDefault="00331331" w:rsidP="00866ACC">
      <w:pPr>
        <w:pStyle w:val="Style1"/>
      </w:pPr>
      <w:bookmarkStart w:id="7" w:name="_Toc441755240"/>
      <w:r>
        <w:t>[</w:t>
      </w:r>
      <w:r w:rsidR="00866ACC" w:rsidRPr="00866ACC">
        <w:t xml:space="preserve">Este es el </w:t>
      </w:r>
      <w:r w:rsidR="00866ACC">
        <w:t>formato</w:t>
      </w:r>
      <w:r w:rsidR="00866ACC" w:rsidRPr="00866ACC">
        <w:t xml:space="preserve"> del texto para este nivel.</w:t>
      </w:r>
      <w:r>
        <w:t>]</w:t>
      </w:r>
    </w:p>
    <w:p w:rsidR="00856829" w:rsidRDefault="00866ACC" w:rsidP="00866ACC">
      <w:pPr>
        <w:pStyle w:val="SeccinTipo03"/>
      </w:pPr>
      <w:bookmarkStart w:id="8" w:name="_Toc502133210"/>
      <w:r>
        <w:t>Sección</w:t>
      </w:r>
      <w:r w:rsidR="00856829" w:rsidRPr="007A0D93">
        <w:t xml:space="preserve"> </w:t>
      </w:r>
      <w:r>
        <w:t xml:space="preserve">nivel </w:t>
      </w:r>
      <w:r w:rsidR="00856829" w:rsidRPr="007A0D93">
        <w:t>3</w:t>
      </w:r>
      <w:bookmarkEnd w:id="7"/>
      <w:bookmarkEnd w:id="8"/>
    </w:p>
    <w:p w:rsidR="00866ACC" w:rsidRPr="00866ACC" w:rsidRDefault="00331331" w:rsidP="00866ACC">
      <w:pPr>
        <w:pStyle w:val="Style1"/>
      </w:pPr>
      <w:r>
        <w:t>[</w:t>
      </w:r>
      <w:r w:rsidR="00866ACC" w:rsidRPr="00866ACC">
        <w:t xml:space="preserve">Este es el </w:t>
      </w:r>
      <w:r w:rsidR="00866ACC">
        <w:t>formato</w:t>
      </w:r>
      <w:r w:rsidR="00866ACC" w:rsidRPr="00866ACC">
        <w:t xml:space="preserve"> del texto para este nivel.</w:t>
      </w:r>
      <w:r>
        <w:t>]</w:t>
      </w:r>
    </w:p>
    <w:p w:rsidR="00856829" w:rsidRDefault="00866ACC" w:rsidP="00866ACC">
      <w:pPr>
        <w:pStyle w:val="SeccinTipo04"/>
      </w:pPr>
      <w:r>
        <w:t>Sección</w:t>
      </w:r>
      <w:r w:rsidR="00856829" w:rsidRPr="007A0D93">
        <w:t xml:space="preserve"> </w:t>
      </w:r>
      <w:r>
        <w:t xml:space="preserve">nivel </w:t>
      </w:r>
      <w:r w:rsidR="00856829" w:rsidRPr="007A0D93">
        <w:t>4</w:t>
      </w:r>
    </w:p>
    <w:p w:rsidR="00866ACC" w:rsidRPr="00866ACC" w:rsidRDefault="00331331" w:rsidP="00866ACC">
      <w:pPr>
        <w:pStyle w:val="Style1"/>
      </w:pPr>
      <w:r>
        <w:t>[</w:t>
      </w:r>
      <w:r w:rsidR="00866ACC" w:rsidRPr="00866ACC">
        <w:t xml:space="preserve">Este es el </w:t>
      </w:r>
      <w:r w:rsidR="00866ACC">
        <w:t>formato</w:t>
      </w:r>
      <w:r w:rsidR="00866ACC" w:rsidRPr="00866ACC">
        <w:t xml:space="preserve"> del texto para este nivel.</w:t>
      </w:r>
      <w:r>
        <w:t>]</w:t>
      </w:r>
    </w:p>
    <w:p w:rsidR="00856829" w:rsidRPr="001A6ED8" w:rsidRDefault="00866ACC" w:rsidP="00866ACC">
      <w:pPr>
        <w:pStyle w:val="SeccinTipo05"/>
        <w:rPr>
          <w:lang w:val="es-ES"/>
        </w:rPr>
      </w:pPr>
      <w:r w:rsidRPr="001A6ED8">
        <w:rPr>
          <w:lang w:val="es-ES"/>
        </w:rPr>
        <w:t>Sección nivel</w:t>
      </w:r>
      <w:r w:rsidR="00856829" w:rsidRPr="001A6ED8">
        <w:rPr>
          <w:lang w:val="es-ES"/>
        </w:rPr>
        <w:t xml:space="preserve"> 5</w:t>
      </w:r>
    </w:p>
    <w:p w:rsidR="001A6ED8" w:rsidRDefault="00331331" w:rsidP="00866ACC">
      <w:pPr>
        <w:pStyle w:val="Style1"/>
      </w:pPr>
      <w:r>
        <w:t>[</w:t>
      </w:r>
      <w:r w:rsidR="00866ACC" w:rsidRPr="00866ACC">
        <w:t xml:space="preserve">Este es el </w:t>
      </w:r>
      <w:r w:rsidR="00866ACC">
        <w:t>formato</w:t>
      </w:r>
      <w:r w:rsidR="00866ACC" w:rsidRPr="00866ACC">
        <w:t xml:space="preserve"> del texto para este nivel.</w:t>
      </w:r>
      <w:r>
        <w:t>]</w:t>
      </w:r>
    </w:p>
    <w:p w:rsidR="00385115" w:rsidRPr="00866ACC" w:rsidRDefault="00385115" w:rsidP="00866ACC">
      <w:pPr>
        <w:pStyle w:val="Style1"/>
      </w:pPr>
    </w:p>
    <w:p w:rsidR="00856829" w:rsidRPr="007A0D93" w:rsidRDefault="00866ACC" w:rsidP="00866ACC">
      <w:pPr>
        <w:pStyle w:val="ListaTipo01"/>
      </w:pPr>
      <w:r>
        <w:t>Lista Tipo</w:t>
      </w:r>
      <w:r w:rsidR="00385115">
        <w:t xml:space="preserve"> Dibujo</w:t>
      </w:r>
    </w:p>
    <w:p w:rsidR="00856829" w:rsidRDefault="00385115" w:rsidP="00866ACC">
      <w:pPr>
        <w:pStyle w:val="ListaTipo02"/>
      </w:pPr>
      <w:r>
        <w:t>Lista nivel</w:t>
      </w:r>
      <w:r w:rsidR="00856829" w:rsidRPr="00866ACC">
        <w:t xml:space="preserve"> 1</w:t>
      </w:r>
    </w:p>
    <w:p w:rsidR="00385115" w:rsidRPr="00385115" w:rsidRDefault="00331331" w:rsidP="00331331">
      <w:pPr>
        <w:pStyle w:val="TextoLista02"/>
        <w:ind w:left="709"/>
      </w:pPr>
      <w:r>
        <w:t>[</w:t>
      </w:r>
      <w:r w:rsidR="00385115" w:rsidRPr="00385115">
        <w:t>Este es el contenido de este nivel de li</w:t>
      </w:r>
      <w:r w:rsidR="00385115">
        <w:t>s</w:t>
      </w:r>
      <w:r w:rsidR="00385115" w:rsidRPr="00385115">
        <w:t>ta.</w:t>
      </w:r>
      <w:r>
        <w:t>]</w:t>
      </w:r>
    </w:p>
    <w:p w:rsidR="00385115" w:rsidRPr="00385115" w:rsidRDefault="00385115" w:rsidP="00385115">
      <w:pPr>
        <w:pStyle w:val="ListaTipo02"/>
        <w:numPr>
          <w:ilvl w:val="0"/>
          <w:numId w:val="0"/>
        </w:numPr>
        <w:ind w:left="426"/>
        <w:rPr>
          <w:lang w:val="es-ES"/>
        </w:rPr>
      </w:pPr>
    </w:p>
    <w:p w:rsidR="00385115" w:rsidRDefault="00385115" w:rsidP="00385115">
      <w:pPr>
        <w:pStyle w:val="ListaTipo03"/>
        <w:rPr>
          <w:lang w:val="es-ES"/>
        </w:rPr>
      </w:pPr>
      <w:r>
        <w:rPr>
          <w:lang w:val="es-ES"/>
        </w:rPr>
        <w:t>Lista nivel</w:t>
      </w:r>
      <w:r w:rsidR="00856829" w:rsidRPr="00385115">
        <w:rPr>
          <w:lang w:val="es-ES"/>
        </w:rPr>
        <w:t xml:space="preserve"> 2</w:t>
      </w:r>
    </w:p>
    <w:p w:rsidR="00385115" w:rsidRDefault="00331331" w:rsidP="00385115">
      <w:pPr>
        <w:pStyle w:val="TextoLista03"/>
      </w:pPr>
      <w:r>
        <w:t>[</w:t>
      </w:r>
      <w:r w:rsidR="00385115">
        <w:t>Este es el contenido de este nivel de lista.</w:t>
      </w:r>
      <w:r>
        <w:t>]</w:t>
      </w:r>
    </w:p>
    <w:p w:rsidR="00385115" w:rsidRDefault="00385115" w:rsidP="00385115">
      <w:pPr>
        <w:pStyle w:val="ListaTipo03"/>
        <w:numPr>
          <w:ilvl w:val="0"/>
          <w:numId w:val="0"/>
        </w:numPr>
        <w:ind w:left="754"/>
        <w:rPr>
          <w:lang w:val="es-ES"/>
        </w:rPr>
      </w:pPr>
    </w:p>
    <w:p w:rsidR="00856829" w:rsidRDefault="00385115" w:rsidP="00385115">
      <w:pPr>
        <w:pStyle w:val="ListaTipo04"/>
      </w:pPr>
      <w:r>
        <w:t>Lista nivel</w:t>
      </w:r>
      <w:r w:rsidR="00856829" w:rsidRPr="007A0D93">
        <w:t xml:space="preserve"> 3</w:t>
      </w:r>
    </w:p>
    <w:p w:rsidR="00385115" w:rsidRPr="00385115" w:rsidRDefault="00331331" w:rsidP="00385115">
      <w:pPr>
        <w:pStyle w:val="TextoLista04"/>
      </w:pPr>
      <w:r>
        <w:t>[</w:t>
      </w:r>
      <w:r w:rsidR="00385115" w:rsidRPr="00385115">
        <w:t>Este es el contenido de este nivel de lista.</w:t>
      </w:r>
      <w:r>
        <w:t>]</w:t>
      </w:r>
    </w:p>
    <w:p w:rsidR="00F17485" w:rsidRPr="00705AFD" w:rsidRDefault="00F17485" w:rsidP="00385115">
      <w:pPr>
        <w:pStyle w:val="ListaTipo01"/>
        <w:rPr>
          <w:lang w:val="es-ES"/>
        </w:rPr>
      </w:pPr>
    </w:p>
    <w:p w:rsidR="00856829" w:rsidRPr="007A0D93" w:rsidRDefault="00385115" w:rsidP="00385115">
      <w:pPr>
        <w:pStyle w:val="ListaTipo01"/>
      </w:pPr>
      <w:r>
        <w:t>Lista Tipo Número</w:t>
      </w:r>
    </w:p>
    <w:p w:rsidR="00856829" w:rsidRDefault="00856829" w:rsidP="00385115">
      <w:pPr>
        <w:pStyle w:val="ListaTipo05"/>
      </w:pPr>
      <w:r w:rsidRPr="007A0D93">
        <w:t>List number 1</w:t>
      </w:r>
    </w:p>
    <w:p w:rsidR="00F17485" w:rsidRDefault="00331331" w:rsidP="00F17485">
      <w:pPr>
        <w:pStyle w:val="TextoLista02"/>
      </w:pPr>
      <w:r>
        <w:t>[</w:t>
      </w:r>
      <w:r w:rsidR="00F17485" w:rsidRPr="00F17485">
        <w:t>Este es el contenido de este nivel de lista.</w:t>
      </w:r>
      <w:r>
        <w:t>]</w:t>
      </w:r>
    </w:p>
    <w:p w:rsidR="00F17485" w:rsidRPr="00F17485" w:rsidRDefault="00F17485" w:rsidP="00F17485">
      <w:pPr>
        <w:pStyle w:val="TextoLista02"/>
      </w:pPr>
    </w:p>
    <w:p w:rsidR="00F17485" w:rsidRDefault="00F17485" w:rsidP="00F17485">
      <w:pPr>
        <w:pStyle w:val="ListaTipo06"/>
      </w:pPr>
      <w:r>
        <w:t xml:space="preserve">Lista </w:t>
      </w:r>
      <w:r w:rsidRPr="00F17485">
        <w:t>nivel</w:t>
      </w:r>
      <w:r w:rsidRPr="00385115">
        <w:t xml:space="preserve"> 2</w:t>
      </w:r>
    </w:p>
    <w:p w:rsidR="00F17485" w:rsidRDefault="00331331" w:rsidP="00F17485">
      <w:pPr>
        <w:pStyle w:val="TextoLista03"/>
      </w:pPr>
      <w:r>
        <w:t>[</w:t>
      </w:r>
      <w:r w:rsidR="00F17485">
        <w:t>Este es el contenido de este nivel de lista.</w:t>
      </w:r>
      <w:r>
        <w:t>]</w:t>
      </w:r>
    </w:p>
    <w:p w:rsidR="00F17485" w:rsidRDefault="00F17485" w:rsidP="00F17485">
      <w:pPr>
        <w:pStyle w:val="TextoLista03"/>
      </w:pPr>
    </w:p>
    <w:p w:rsidR="00856829" w:rsidRDefault="00F17485" w:rsidP="00F17485">
      <w:pPr>
        <w:pStyle w:val="ListaTipo07"/>
      </w:pPr>
      <w:r>
        <w:lastRenderedPageBreak/>
        <w:t>Lista nivel</w:t>
      </w:r>
      <w:r w:rsidR="00856829" w:rsidRPr="007A0D93">
        <w:t xml:space="preserve"> 3</w:t>
      </w:r>
    </w:p>
    <w:p w:rsidR="00F17485" w:rsidRPr="00F17485" w:rsidRDefault="00331331" w:rsidP="00F17485">
      <w:pPr>
        <w:pStyle w:val="TextoLista04"/>
      </w:pPr>
      <w:r>
        <w:t>[</w:t>
      </w:r>
      <w:r w:rsidR="00F17485" w:rsidRPr="00F17485">
        <w:t>Este es el contenido de este nivel de lista.</w:t>
      </w:r>
      <w:r>
        <w:t>]</w:t>
      </w:r>
    </w:p>
    <w:p w:rsidR="00F17485" w:rsidRPr="00F17485" w:rsidRDefault="00F17485" w:rsidP="00F17485">
      <w:pPr>
        <w:pStyle w:val="ListaTipo07"/>
        <w:numPr>
          <w:ilvl w:val="0"/>
          <w:numId w:val="0"/>
        </w:numPr>
        <w:ind w:left="1151"/>
        <w:rPr>
          <w:lang w:val="es-ES"/>
        </w:rPr>
      </w:pPr>
    </w:p>
    <w:p w:rsidR="00856829" w:rsidRPr="00F17485" w:rsidRDefault="00856829" w:rsidP="00856829">
      <w:pPr>
        <w:pStyle w:val="NumberList3"/>
        <w:numPr>
          <w:ilvl w:val="0"/>
          <w:numId w:val="0"/>
        </w:numPr>
        <w:rPr>
          <w:lang w:val="es-ES"/>
        </w:rPr>
      </w:pPr>
    </w:p>
    <w:p w:rsidR="001649D4" w:rsidRPr="00385115" w:rsidRDefault="00006FA8" w:rsidP="001A6ED8">
      <w:pPr>
        <w:pStyle w:val="TtuloTabla01"/>
      </w:pPr>
      <w:bookmarkStart w:id="9" w:name="_Ref479684738"/>
      <w:bookmarkStart w:id="10" w:name="_Toc502133215"/>
      <w:r w:rsidRPr="001A6ED8">
        <w:t>Tabl</w:t>
      </w:r>
      <w:r w:rsidR="00385115" w:rsidRPr="001A6ED8">
        <w:t>a</w:t>
      </w:r>
      <w:r w:rsidRPr="001A6ED8">
        <w:t xml:space="preserve"> </w:t>
      </w:r>
      <w:r w:rsidRPr="007A0D93">
        <w:fldChar w:fldCharType="begin"/>
      </w:r>
      <w:r w:rsidRPr="00385115">
        <w:instrText xml:space="preserve"> SEQ Table \* ARABIC \s 1 </w:instrText>
      </w:r>
      <w:r w:rsidRPr="007A0D93">
        <w:fldChar w:fldCharType="separate"/>
      </w:r>
      <w:r w:rsidR="00331331">
        <w:rPr>
          <w:noProof/>
        </w:rPr>
        <w:t>1</w:t>
      </w:r>
      <w:r w:rsidRPr="007A0D93">
        <w:fldChar w:fldCharType="end"/>
      </w:r>
      <w:bookmarkEnd w:id="9"/>
      <w:r w:rsidRPr="00385115">
        <w:t xml:space="preserve">: </w:t>
      </w:r>
      <w:r w:rsidR="00385115" w:rsidRPr="00385115">
        <w:t>[Título de la tabl</w:t>
      </w:r>
      <w:r w:rsidR="00F17485">
        <w:t>a</w:t>
      </w:r>
      <w:r w:rsidR="00385115" w:rsidRPr="00385115">
        <w:t>]</w:t>
      </w:r>
      <w:bookmarkEnd w:id="10"/>
    </w:p>
    <w:tbl>
      <w:tblPr>
        <w:tblStyle w:val="ADTable1"/>
        <w:tblW w:w="0" w:type="auto"/>
        <w:tblLook w:val="05E0" w:firstRow="1" w:lastRow="1" w:firstColumn="1" w:lastColumn="1" w:noHBand="0" w:noVBand="1"/>
      </w:tblPr>
      <w:tblGrid>
        <w:gridCol w:w="2954"/>
        <w:gridCol w:w="2946"/>
        <w:gridCol w:w="2946"/>
      </w:tblGrid>
      <w:tr w:rsidR="007C26B6" w:rsidRPr="00385115" w:rsidTr="001A6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2986" w:type="dxa"/>
            <w:tcBorders>
              <w:bottom w:val="single" w:sz="4" w:space="0" w:color="000099"/>
            </w:tcBorders>
            <w:shd w:val="clear" w:color="auto" w:fill="000099"/>
          </w:tcPr>
          <w:p w:rsidR="007C26B6" w:rsidRPr="00385115" w:rsidRDefault="001A6ED8" w:rsidP="001A6ED8">
            <w:pPr>
              <w:pStyle w:val="TablaPrincipal01"/>
            </w:pPr>
            <w:r>
              <w:t>Título</w:t>
            </w:r>
          </w:p>
        </w:tc>
        <w:tc>
          <w:tcPr>
            <w:tcW w:w="2986" w:type="dxa"/>
            <w:tcBorders>
              <w:bottom w:val="single" w:sz="4" w:space="0" w:color="000099"/>
            </w:tcBorders>
            <w:shd w:val="clear" w:color="auto" w:fill="000099"/>
          </w:tcPr>
          <w:p w:rsidR="007C26B6" w:rsidRPr="00385115" w:rsidRDefault="007C26B6" w:rsidP="001A6ED8">
            <w:pPr>
              <w:pStyle w:val="TablaPrincipal01"/>
            </w:pPr>
          </w:p>
        </w:tc>
        <w:tc>
          <w:tcPr>
            <w:tcW w:w="2986" w:type="dxa"/>
            <w:tcBorders>
              <w:bottom w:val="single" w:sz="4" w:space="0" w:color="000099"/>
            </w:tcBorders>
            <w:shd w:val="clear" w:color="auto" w:fill="000099"/>
          </w:tcPr>
          <w:p w:rsidR="007C26B6" w:rsidRPr="00385115" w:rsidRDefault="007C26B6" w:rsidP="001A6ED8">
            <w:pPr>
              <w:pStyle w:val="TablaPrincipal01"/>
            </w:pPr>
          </w:p>
        </w:tc>
      </w:tr>
      <w:tr w:rsidR="007C26B6" w:rsidRPr="00385115" w:rsidTr="001A6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2986" w:type="dxa"/>
            <w:tcBorders>
              <w:top w:val="single" w:sz="4" w:space="0" w:color="000099"/>
              <w:bottom w:val="single" w:sz="4" w:space="0" w:color="000099"/>
            </w:tcBorders>
          </w:tcPr>
          <w:p w:rsidR="007C26B6" w:rsidRPr="00385115" w:rsidRDefault="007C26B6" w:rsidP="001A6ED8">
            <w:pPr>
              <w:pStyle w:val="TablaTexto01"/>
            </w:pPr>
          </w:p>
        </w:tc>
        <w:tc>
          <w:tcPr>
            <w:tcW w:w="2986" w:type="dxa"/>
            <w:tcBorders>
              <w:top w:val="single" w:sz="4" w:space="0" w:color="000099"/>
              <w:bottom w:val="single" w:sz="4" w:space="0" w:color="000099"/>
            </w:tcBorders>
          </w:tcPr>
          <w:p w:rsidR="007C26B6" w:rsidRPr="00385115" w:rsidRDefault="007C26B6" w:rsidP="001A6ED8">
            <w:pPr>
              <w:pStyle w:val="TablaTexto01"/>
            </w:pPr>
          </w:p>
        </w:tc>
        <w:tc>
          <w:tcPr>
            <w:tcW w:w="2986" w:type="dxa"/>
            <w:tcBorders>
              <w:top w:val="single" w:sz="4" w:space="0" w:color="000099"/>
              <w:bottom w:val="single" w:sz="4" w:space="0" w:color="000099"/>
            </w:tcBorders>
          </w:tcPr>
          <w:p w:rsidR="007C26B6" w:rsidRPr="00385115" w:rsidRDefault="007C26B6" w:rsidP="001A6ED8">
            <w:pPr>
              <w:pStyle w:val="TablaTexto01"/>
            </w:pPr>
          </w:p>
        </w:tc>
      </w:tr>
      <w:tr w:rsidR="007C26B6" w:rsidRPr="00385115" w:rsidTr="001A6ED8">
        <w:trPr>
          <w:cantSplit/>
        </w:trPr>
        <w:tc>
          <w:tcPr>
            <w:tcW w:w="2986" w:type="dxa"/>
            <w:tcBorders>
              <w:top w:val="single" w:sz="4" w:space="0" w:color="000099"/>
              <w:bottom w:val="single" w:sz="4" w:space="0" w:color="000099"/>
            </w:tcBorders>
          </w:tcPr>
          <w:p w:rsidR="007C26B6" w:rsidRPr="00385115" w:rsidRDefault="007C26B6" w:rsidP="001A6ED8">
            <w:pPr>
              <w:pStyle w:val="TablaTexto01"/>
            </w:pPr>
          </w:p>
        </w:tc>
        <w:tc>
          <w:tcPr>
            <w:tcW w:w="2986" w:type="dxa"/>
            <w:tcBorders>
              <w:top w:val="single" w:sz="4" w:space="0" w:color="000099"/>
              <w:bottom w:val="single" w:sz="4" w:space="0" w:color="000099"/>
            </w:tcBorders>
          </w:tcPr>
          <w:p w:rsidR="007C26B6" w:rsidRPr="00385115" w:rsidRDefault="007C26B6" w:rsidP="001A6ED8">
            <w:pPr>
              <w:pStyle w:val="TablaTexto01"/>
            </w:pPr>
          </w:p>
        </w:tc>
        <w:tc>
          <w:tcPr>
            <w:tcW w:w="2986" w:type="dxa"/>
            <w:tcBorders>
              <w:top w:val="single" w:sz="4" w:space="0" w:color="000099"/>
              <w:bottom w:val="single" w:sz="4" w:space="0" w:color="000099"/>
            </w:tcBorders>
          </w:tcPr>
          <w:p w:rsidR="007C26B6" w:rsidRPr="00385115" w:rsidRDefault="007C26B6" w:rsidP="001A6ED8">
            <w:pPr>
              <w:pStyle w:val="TablaTexto01"/>
            </w:pPr>
          </w:p>
        </w:tc>
      </w:tr>
    </w:tbl>
    <w:p w:rsidR="007C26B6" w:rsidRPr="00385115" w:rsidRDefault="007C26B6" w:rsidP="007C26B6">
      <w:pPr>
        <w:pStyle w:val="BodyText2"/>
        <w:rPr>
          <w:lang w:val="es-ES" w:eastAsia="en-AU"/>
        </w:rPr>
      </w:pPr>
    </w:p>
    <w:p w:rsidR="007C26B6" w:rsidRPr="00F17485" w:rsidRDefault="000C6DF8" w:rsidP="003F08B9">
      <w:pPr>
        <w:pStyle w:val="TtuloImagen01"/>
        <w:rPr>
          <w:lang w:eastAsia="en-AU"/>
        </w:rPr>
      </w:pPr>
      <w:bookmarkStart w:id="11" w:name="_Ref482131336"/>
      <w:bookmarkStart w:id="12" w:name="_Toc502133217"/>
      <w:r w:rsidRPr="00F17485">
        <w:t>Figur</w:t>
      </w:r>
      <w:r w:rsidR="003F08B9">
        <w:t>a</w:t>
      </w:r>
      <w:r w:rsidRPr="00F17485">
        <w:t xml:space="preserve"> </w:t>
      </w:r>
      <w:r w:rsidRPr="007A0D93">
        <w:fldChar w:fldCharType="begin"/>
      </w:r>
      <w:r w:rsidRPr="00F17485">
        <w:instrText xml:space="preserve"> SEQ Figure \* ARABIC \s 1 </w:instrText>
      </w:r>
      <w:r w:rsidRPr="007A0D93">
        <w:fldChar w:fldCharType="separate"/>
      </w:r>
      <w:r w:rsidR="005C06B3" w:rsidRPr="00F17485">
        <w:rPr>
          <w:noProof/>
        </w:rPr>
        <w:t>1</w:t>
      </w:r>
      <w:r w:rsidRPr="007A0D93">
        <w:fldChar w:fldCharType="end"/>
      </w:r>
      <w:bookmarkEnd w:id="11"/>
      <w:r w:rsidRPr="00F17485">
        <w:t xml:space="preserve">: </w:t>
      </w:r>
      <w:r w:rsidR="00F17485" w:rsidRPr="00F17485">
        <w:t>[Título de la imagen]</w:t>
      </w:r>
      <w:bookmarkEnd w:id="12"/>
    </w:p>
    <w:p w:rsidR="007C26B6" w:rsidRPr="00F17485" w:rsidRDefault="003F08B9" w:rsidP="007C26B6">
      <w:pPr>
        <w:pStyle w:val="BodyText2"/>
        <w:rPr>
          <w:lang w:val="es-ES" w:eastAsia="en-AU"/>
        </w:rPr>
      </w:pPr>
      <w:r>
        <w:rPr>
          <w:noProof/>
          <w:lang w:val="en-US" w:eastAsia="en-US"/>
        </w:rPr>
        <w:drawing>
          <wp:inline distT="0" distB="0" distL="0" distR="0" wp14:anchorId="479D6430" wp14:editId="7C195708">
            <wp:extent cx="5551805" cy="36099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QUE CONTAINER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6B6" w:rsidRPr="00F17485" w:rsidRDefault="007C26B6" w:rsidP="007C26B6">
      <w:pPr>
        <w:pStyle w:val="BodyText2"/>
        <w:rPr>
          <w:lang w:val="es-ES" w:eastAsia="en-AU"/>
        </w:rPr>
      </w:pPr>
    </w:p>
    <w:p w:rsidR="001A6ED8" w:rsidRDefault="001A6ED8" w:rsidP="007C26B6">
      <w:pPr>
        <w:pStyle w:val="BodyText2"/>
        <w:rPr>
          <w:lang w:val="es-ES" w:eastAsia="en-AU"/>
        </w:rPr>
        <w:sectPr w:rsidR="001A6ED8" w:rsidSect="00331331">
          <w:pgSz w:w="11907" w:h="16839" w:code="9"/>
          <w:pgMar w:top="2268" w:right="1582" w:bottom="2268" w:left="1582" w:header="561" w:footer="505" w:gutter="0"/>
          <w:cols w:space="708"/>
          <w:titlePg/>
          <w:docGrid w:linePitch="360"/>
        </w:sectPr>
      </w:pPr>
    </w:p>
    <w:p w:rsidR="001A6ED8" w:rsidRPr="00F84DC9" w:rsidRDefault="00EE59D1" w:rsidP="001A6ED8">
      <w:pPr>
        <w:pStyle w:val="SeccinTipo01"/>
        <w:rPr>
          <w:lang w:val="es-ES"/>
        </w:rPr>
      </w:pPr>
      <w:bookmarkStart w:id="13" w:name="_Ref502048140"/>
      <w:bookmarkStart w:id="14" w:name="_Toc502133211"/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9773" behindDoc="0" locked="0" layoutInCell="1" allowOverlap="1" wp14:anchorId="732CC6B0" wp14:editId="17CF46A6">
                <wp:simplePos x="0" y="0"/>
                <wp:positionH relativeFrom="column">
                  <wp:posOffset>6695440</wp:posOffset>
                </wp:positionH>
                <wp:positionV relativeFrom="paragraph">
                  <wp:posOffset>-795020</wp:posOffset>
                </wp:positionV>
                <wp:extent cx="7599680" cy="10108565"/>
                <wp:effectExtent l="0" t="0" r="1270" b="698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680" cy="10108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0E0F5" id="Rectangle 22" o:spid="_x0000_s1026" style="position:absolute;margin-left:527.2pt;margin-top:-62.6pt;width:598.4pt;height:795.95pt;z-index:2516597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" fillcolor="#d8d8d8 [2732]" stroked="f" strokeweight="1pt"/>
            </w:pict>
          </mc:Fallback>
        </mc:AlternateContent>
      </w:r>
      <w:r w:rsidR="001A6ED8" w:rsidRPr="00F84DC9">
        <w:rPr>
          <w:lang w:val="es-ES"/>
        </w:rPr>
        <w:t xml:space="preserve">Sección </w:t>
      </w:r>
      <w:r w:rsidR="00F84DC9" w:rsidRPr="00F84DC9">
        <w:rPr>
          <w:lang w:val="es-ES"/>
        </w:rPr>
        <w:t>(</w:t>
      </w:r>
      <w:r w:rsidR="00F84DC9">
        <w:rPr>
          <w:lang w:val="es-ES"/>
        </w:rPr>
        <w:t>…)</w:t>
      </w:r>
      <w:r w:rsidR="001A6ED8" w:rsidRPr="00F84DC9">
        <w:rPr>
          <w:lang w:val="es-ES"/>
        </w:rPr>
        <w:t xml:space="preserve"> nivel 1</w:t>
      </w:r>
      <w:bookmarkEnd w:id="13"/>
      <w:bookmarkEnd w:id="14"/>
    </w:p>
    <w:p w:rsidR="001A6ED8" w:rsidRPr="00866ACC" w:rsidRDefault="00331331" w:rsidP="001A6ED8">
      <w:pPr>
        <w:pStyle w:val="Style1"/>
      </w:pPr>
      <w:r>
        <w:t>[</w:t>
      </w:r>
      <w:r w:rsidR="001A6ED8" w:rsidRPr="00866ACC">
        <w:t xml:space="preserve">Este es el </w:t>
      </w:r>
      <w:r w:rsidR="001A6ED8">
        <w:t>formato</w:t>
      </w:r>
      <w:r w:rsidR="001A6ED8" w:rsidRPr="00866ACC">
        <w:t xml:space="preserve"> del texto para este nivel.</w:t>
      </w:r>
      <w:r>
        <w:t>]</w:t>
      </w:r>
    </w:p>
    <w:p w:rsidR="001A6ED8" w:rsidRPr="00F84DC9" w:rsidRDefault="001A6ED8" w:rsidP="001A6ED8">
      <w:pPr>
        <w:pStyle w:val="SeccinTipo02"/>
        <w:rPr>
          <w:lang w:val="es-ES"/>
        </w:rPr>
      </w:pPr>
      <w:bookmarkStart w:id="15" w:name="_Toc502133212"/>
      <w:r w:rsidRPr="00F84DC9">
        <w:rPr>
          <w:lang w:val="es-ES"/>
        </w:rPr>
        <w:t>Sección nivel 2</w:t>
      </w:r>
      <w:bookmarkEnd w:id="15"/>
    </w:p>
    <w:p w:rsidR="001A6ED8" w:rsidRPr="00866ACC" w:rsidRDefault="00331331" w:rsidP="001A6ED8">
      <w:pPr>
        <w:pStyle w:val="Style1"/>
      </w:pPr>
      <w:r>
        <w:t>[</w:t>
      </w:r>
      <w:r w:rsidR="001A6ED8" w:rsidRPr="00866ACC">
        <w:t xml:space="preserve">Este es el </w:t>
      </w:r>
      <w:r w:rsidR="001A6ED8">
        <w:t>formato</w:t>
      </w:r>
      <w:r w:rsidR="001A6ED8" w:rsidRPr="00866ACC">
        <w:t xml:space="preserve"> del texto para este nivel.</w:t>
      </w:r>
      <w:r>
        <w:t>]</w:t>
      </w:r>
    </w:p>
    <w:p w:rsidR="001A6ED8" w:rsidRPr="00F84DC9" w:rsidRDefault="001A6ED8" w:rsidP="001A6ED8">
      <w:pPr>
        <w:pStyle w:val="SeccinTipo03"/>
        <w:rPr>
          <w:lang w:val="es-ES"/>
        </w:rPr>
      </w:pPr>
      <w:bookmarkStart w:id="16" w:name="_Toc502133213"/>
      <w:r w:rsidRPr="00F84DC9">
        <w:rPr>
          <w:lang w:val="es-ES"/>
        </w:rPr>
        <w:t>Sección nivel 3</w:t>
      </w:r>
      <w:bookmarkEnd w:id="16"/>
    </w:p>
    <w:p w:rsidR="001A6ED8" w:rsidRPr="00866ACC" w:rsidRDefault="00331331" w:rsidP="001A6ED8">
      <w:pPr>
        <w:pStyle w:val="Style1"/>
      </w:pPr>
      <w:r>
        <w:t>[</w:t>
      </w:r>
      <w:r w:rsidR="001A6ED8" w:rsidRPr="00866ACC">
        <w:t xml:space="preserve">Este es el </w:t>
      </w:r>
      <w:r w:rsidR="001A6ED8">
        <w:t>formato</w:t>
      </w:r>
      <w:r w:rsidR="001A6ED8" w:rsidRPr="00866ACC">
        <w:t xml:space="preserve"> del texto para este nivel.</w:t>
      </w:r>
      <w:r>
        <w:t>]</w:t>
      </w:r>
    </w:p>
    <w:p w:rsidR="001A6ED8" w:rsidRDefault="001A6ED8" w:rsidP="001A6ED8">
      <w:pPr>
        <w:pStyle w:val="SeccinTipo04"/>
      </w:pPr>
      <w:r>
        <w:t>Sección</w:t>
      </w:r>
      <w:r w:rsidRPr="007A0D93">
        <w:t xml:space="preserve"> </w:t>
      </w:r>
      <w:r>
        <w:t xml:space="preserve">nivel </w:t>
      </w:r>
      <w:r w:rsidRPr="007A0D93">
        <w:t>4</w:t>
      </w:r>
    </w:p>
    <w:p w:rsidR="001A6ED8" w:rsidRPr="00866ACC" w:rsidRDefault="00331331" w:rsidP="001A6ED8">
      <w:pPr>
        <w:pStyle w:val="Style1"/>
      </w:pPr>
      <w:r>
        <w:t>[</w:t>
      </w:r>
      <w:r w:rsidR="001A6ED8" w:rsidRPr="00866ACC">
        <w:t xml:space="preserve">Este es el </w:t>
      </w:r>
      <w:r w:rsidR="001A6ED8">
        <w:t>formato</w:t>
      </w:r>
      <w:r w:rsidR="001A6ED8" w:rsidRPr="00866ACC">
        <w:t xml:space="preserve"> del texto para este nivel.</w:t>
      </w:r>
      <w:r>
        <w:t>]</w:t>
      </w:r>
    </w:p>
    <w:p w:rsidR="001A6ED8" w:rsidRPr="001A6ED8" w:rsidRDefault="001A6ED8" w:rsidP="001A6ED8">
      <w:pPr>
        <w:pStyle w:val="SeccinTipo05"/>
        <w:rPr>
          <w:lang w:val="es-ES"/>
        </w:rPr>
      </w:pPr>
      <w:r w:rsidRPr="001A6ED8">
        <w:rPr>
          <w:lang w:val="es-ES"/>
        </w:rPr>
        <w:t>Sección nivel 5</w:t>
      </w:r>
    </w:p>
    <w:p w:rsidR="001A6ED8" w:rsidRDefault="00B52B71" w:rsidP="001A6ED8">
      <w:pPr>
        <w:pStyle w:val="Style1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798" behindDoc="0" locked="0" layoutInCell="1" allowOverlap="1" wp14:anchorId="05D619C3" wp14:editId="01A6FDF3">
                <wp:simplePos x="0" y="0"/>
                <wp:positionH relativeFrom="column">
                  <wp:posOffset>6672580</wp:posOffset>
                </wp:positionH>
                <wp:positionV relativeFrom="paragraph">
                  <wp:posOffset>347345</wp:posOffset>
                </wp:positionV>
                <wp:extent cx="7486650" cy="5924550"/>
                <wp:effectExtent l="0" t="0" r="0" b="0"/>
                <wp:wrapNone/>
                <wp:docPr id="23" name="Right Tri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5924550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AD2AD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3" o:spid="_x0000_s1026" type="#_x0000_t6" style="position:absolute;margin-left:525.4pt;margin-top:27.35pt;width:589.5pt;height:466.5pt;z-index:2516607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" fillcolor="#d8d8d8 [2732]" stroked="f" strokeweight="1pt"/>
            </w:pict>
          </mc:Fallback>
        </mc:AlternateContent>
      </w:r>
      <w:r w:rsidR="00331331">
        <w:t>[</w:t>
      </w:r>
      <w:r w:rsidR="001A6ED8" w:rsidRPr="00866ACC">
        <w:t xml:space="preserve">Este es el </w:t>
      </w:r>
      <w:r w:rsidR="001A6ED8">
        <w:t>formato</w:t>
      </w:r>
      <w:r w:rsidR="001A6ED8" w:rsidRPr="00866ACC">
        <w:t xml:space="preserve"> del texto para este nivel.</w:t>
      </w:r>
      <w:r w:rsidR="00331331">
        <w:t>]</w:t>
      </w:r>
    </w:p>
    <w:p w:rsidR="001A6ED8" w:rsidRPr="00F17485" w:rsidRDefault="001A6ED8" w:rsidP="001A6ED8">
      <w:pPr>
        <w:pStyle w:val="NumberList3"/>
        <w:numPr>
          <w:ilvl w:val="0"/>
          <w:numId w:val="0"/>
        </w:numPr>
        <w:rPr>
          <w:lang w:val="es-ES"/>
        </w:rPr>
      </w:pPr>
    </w:p>
    <w:p w:rsidR="001A6ED8" w:rsidRPr="00385115" w:rsidRDefault="001A6ED8" w:rsidP="001A6ED8">
      <w:pPr>
        <w:pStyle w:val="TtuloTabla01"/>
      </w:pPr>
      <w:bookmarkStart w:id="17" w:name="_Toc502133216"/>
      <w:r w:rsidRPr="001A6ED8">
        <w:t xml:space="preserve">Tabla </w:t>
      </w:r>
      <w:r w:rsidRPr="007A0D93">
        <w:fldChar w:fldCharType="begin"/>
      </w:r>
      <w:r w:rsidRPr="00385115">
        <w:instrText xml:space="preserve"> SEQ Table \* ARABIC \s 1 </w:instrText>
      </w:r>
      <w:r w:rsidRPr="007A0D93">
        <w:fldChar w:fldCharType="separate"/>
      </w:r>
      <w:r w:rsidR="00331331">
        <w:rPr>
          <w:noProof/>
        </w:rPr>
        <w:t>2</w:t>
      </w:r>
      <w:r w:rsidRPr="007A0D93">
        <w:fldChar w:fldCharType="end"/>
      </w:r>
      <w:r w:rsidRPr="00385115">
        <w:t>: [Título de la tabl</w:t>
      </w:r>
      <w:r>
        <w:t>a</w:t>
      </w:r>
      <w:r w:rsidRPr="00385115">
        <w:t>]</w:t>
      </w:r>
      <w:bookmarkEnd w:id="17"/>
    </w:p>
    <w:tbl>
      <w:tblPr>
        <w:tblStyle w:val="ADTable1"/>
        <w:tblW w:w="0" w:type="auto"/>
        <w:tblLook w:val="05E0" w:firstRow="1" w:lastRow="1" w:firstColumn="1" w:lastColumn="1" w:noHBand="0" w:noVBand="1"/>
      </w:tblPr>
      <w:tblGrid>
        <w:gridCol w:w="2954"/>
        <w:gridCol w:w="2946"/>
        <w:gridCol w:w="2946"/>
      </w:tblGrid>
      <w:tr w:rsidR="001A6ED8" w:rsidRPr="00385115" w:rsidTr="00E65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2986" w:type="dxa"/>
            <w:tcBorders>
              <w:bottom w:val="single" w:sz="4" w:space="0" w:color="000099"/>
            </w:tcBorders>
            <w:shd w:val="clear" w:color="auto" w:fill="000099"/>
          </w:tcPr>
          <w:p w:rsidR="001A6ED8" w:rsidRPr="00385115" w:rsidRDefault="001A6ED8" w:rsidP="00E65937">
            <w:pPr>
              <w:pStyle w:val="TablaPrincipal01"/>
            </w:pPr>
            <w:r>
              <w:t>Título</w:t>
            </w:r>
          </w:p>
        </w:tc>
        <w:tc>
          <w:tcPr>
            <w:tcW w:w="2986" w:type="dxa"/>
            <w:tcBorders>
              <w:bottom w:val="single" w:sz="4" w:space="0" w:color="000099"/>
            </w:tcBorders>
            <w:shd w:val="clear" w:color="auto" w:fill="000099"/>
          </w:tcPr>
          <w:p w:rsidR="001A6ED8" w:rsidRPr="00385115" w:rsidRDefault="001A6ED8" w:rsidP="00E65937">
            <w:pPr>
              <w:pStyle w:val="TablaPrincipal01"/>
            </w:pPr>
          </w:p>
        </w:tc>
        <w:tc>
          <w:tcPr>
            <w:tcW w:w="2986" w:type="dxa"/>
            <w:tcBorders>
              <w:bottom w:val="single" w:sz="4" w:space="0" w:color="000099"/>
            </w:tcBorders>
            <w:shd w:val="clear" w:color="auto" w:fill="000099"/>
          </w:tcPr>
          <w:p w:rsidR="001A6ED8" w:rsidRPr="00385115" w:rsidRDefault="001A6ED8" w:rsidP="00E65937">
            <w:pPr>
              <w:pStyle w:val="TablaPrincipal01"/>
            </w:pPr>
          </w:p>
        </w:tc>
      </w:tr>
      <w:tr w:rsidR="001A6ED8" w:rsidRPr="00385115" w:rsidTr="00E65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2986" w:type="dxa"/>
            <w:tcBorders>
              <w:top w:val="single" w:sz="4" w:space="0" w:color="000099"/>
              <w:bottom w:val="single" w:sz="4" w:space="0" w:color="000099"/>
            </w:tcBorders>
          </w:tcPr>
          <w:p w:rsidR="001A6ED8" w:rsidRPr="00385115" w:rsidRDefault="001A6ED8" w:rsidP="00E65937">
            <w:pPr>
              <w:pStyle w:val="TablaTexto01"/>
            </w:pPr>
          </w:p>
        </w:tc>
        <w:tc>
          <w:tcPr>
            <w:tcW w:w="2986" w:type="dxa"/>
            <w:tcBorders>
              <w:top w:val="single" w:sz="4" w:space="0" w:color="000099"/>
              <w:bottom w:val="single" w:sz="4" w:space="0" w:color="000099"/>
            </w:tcBorders>
          </w:tcPr>
          <w:p w:rsidR="001A6ED8" w:rsidRPr="00385115" w:rsidRDefault="001A6ED8" w:rsidP="00E65937">
            <w:pPr>
              <w:pStyle w:val="TablaTexto01"/>
            </w:pPr>
          </w:p>
        </w:tc>
        <w:tc>
          <w:tcPr>
            <w:tcW w:w="2986" w:type="dxa"/>
            <w:tcBorders>
              <w:top w:val="single" w:sz="4" w:space="0" w:color="000099"/>
              <w:bottom w:val="single" w:sz="4" w:space="0" w:color="000099"/>
            </w:tcBorders>
          </w:tcPr>
          <w:p w:rsidR="001A6ED8" w:rsidRPr="00385115" w:rsidRDefault="001A6ED8" w:rsidP="00E65937">
            <w:pPr>
              <w:pStyle w:val="TablaTexto01"/>
            </w:pPr>
          </w:p>
        </w:tc>
      </w:tr>
      <w:tr w:rsidR="001A6ED8" w:rsidRPr="00385115" w:rsidTr="00E65937">
        <w:trPr>
          <w:cantSplit/>
        </w:trPr>
        <w:tc>
          <w:tcPr>
            <w:tcW w:w="2986" w:type="dxa"/>
            <w:tcBorders>
              <w:top w:val="single" w:sz="4" w:space="0" w:color="000099"/>
              <w:bottom w:val="single" w:sz="4" w:space="0" w:color="000099"/>
            </w:tcBorders>
          </w:tcPr>
          <w:p w:rsidR="001A6ED8" w:rsidRPr="00385115" w:rsidRDefault="001A6ED8" w:rsidP="00E65937">
            <w:pPr>
              <w:pStyle w:val="TablaTexto01"/>
            </w:pPr>
          </w:p>
        </w:tc>
        <w:tc>
          <w:tcPr>
            <w:tcW w:w="2986" w:type="dxa"/>
            <w:tcBorders>
              <w:top w:val="single" w:sz="4" w:space="0" w:color="000099"/>
              <w:bottom w:val="single" w:sz="4" w:space="0" w:color="000099"/>
            </w:tcBorders>
          </w:tcPr>
          <w:p w:rsidR="001A6ED8" w:rsidRPr="00385115" w:rsidRDefault="001A6ED8" w:rsidP="00E65937">
            <w:pPr>
              <w:pStyle w:val="TablaTexto01"/>
            </w:pPr>
          </w:p>
        </w:tc>
        <w:tc>
          <w:tcPr>
            <w:tcW w:w="2986" w:type="dxa"/>
            <w:tcBorders>
              <w:top w:val="single" w:sz="4" w:space="0" w:color="000099"/>
              <w:bottom w:val="single" w:sz="4" w:space="0" w:color="000099"/>
            </w:tcBorders>
          </w:tcPr>
          <w:p w:rsidR="001A6ED8" w:rsidRPr="00385115" w:rsidRDefault="001A6ED8" w:rsidP="00E65937">
            <w:pPr>
              <w:pStyle w:val="TablaTexto01"/>
            </w:pPr>
          </w:p>
        </w:tc>
      </w:tr>
    </w:tbl>
    <w:p w:rsidR="001A6ED8" w:rsidRPr="00385115" w:rsidRDefault="00BE4B36" w:rsidP="001A6ED8">
      <w:pPr>
        <w:pStyle w:val="BodyText2"/>
        <w:rPr>
          <w:lang w:val="es-ES" w:eastAsia="en-AU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AC503A8" wp14:editId="432A043F">
                <wp:simplePos x="0" y="0"/>
                <wp:positionH relativeFrom="column">
                  <wp:posOffset>6714490</wp:posOffset>
                </wp:positionH>
                <wp:positionV relativeFrom="paragraph">
                  <wp:posOffset>391795</wp:posOffset>
                </wp:positionV>
                <wp:extent cx="7640955" cy="3670935"/>
                <wp:effectExtent l="0" t="0" r="0" b="57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0955" cy="3670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83976" id="Rectangle 5" o:spid="_x0000_s1026" style="position:absolute;margin-left:528.7pt;margin-top:30.85pt;width:601.65pt;height:289.0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" fillcolor="#d8d8d8 [2732]" stroked="f" strokeweight="1pt"/>
            </w:pict>
          </mc:Fallback>
        </mc:AlternateContent>
      </w:r>
    </w:p>
    <w:p w:rsidR="001A6ED8" w:rsidRDefault="001A6ED8" w:rsidP="003F08B9">
      <w:pPr>
        <w:pStyle w:val="TtuloImagen01"/>
      </w:pPr>
      <w:bookmarkStart w:id="18" w:name="_Toc502133218"/>
      <w:r w:rsidRPr="00F17485">
        <w:t xml:space="preserve">Figure </w:t>
      </w:r>
      <w:r w:rsidRPr="007A0D93">
        <w:fldChar w:fldCharType="begin"/>
      </w:r>
      <w:r w:rsidRPr="00F17485">
        <w:instrText xml:space="preserve"> SEQ Figure \* ARABIC \s 1 </w:instrText>
      </w:r>
      <w:r w:rsidRPr="007A0D93">
        <w:fldChar w:fldCharType="separate"/>
      </w:r>
      <w:r w:rsidR="00331331">
        <w:rPr>
          <w:noProof/>
        </w:rPr>
        <w:t>2</w:t>
      </w:r>
      <w:r w:rsidRPr="007A0D93">
        <w:fldChar w:fldCharType="end"/>
      </w:r>
      <w:r w:rsidRPr="00F17485">
        <w:t>: [Título de la imagen]</w:t>
      </w:r>
      <w:bookmarkEnd w:id="18"/>
    </w:p>
    <w:p w:rsidR="00F84DC9" w:rsidRDefault="00F84DC9" w:rsidP="003F08B9">
      <w:pPr>
        <w:pStyle w:val="TtuloImagen01"/>
        <w:sectPr w:rsidR="00F84DC9" w:rsidSect="00790609">
          <w:pgSz w:w="11907" w:h="16839" w:code="9"/>
          <w:pgMar w:top="2268" w:right="1582" w:bottom="2268" w:left="1582" w:header="561" w:footer="505" w:gutter="0"/>
          <w:cols w:space="708"/>
          <w:titlePg/>
          <w:docGrid w:linePitch="360"/>
        </w:sectPr>
      </w:pPr>
      <w:r>
        <w:rPr>
          <w:noProof/>
          <w:lang w:val="en-US" w:eastAsia="en-US"/>
        </w:rPr>
        <w:drawing>
          <wp:inline distT="0" distB="0" distL="0" distR="0">
            <wp:extent cx="3216056" cy="2142698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012_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70" cy="215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C9" w:rsidRPr="007A0D93" w:rsidRDefault="00F84DC9" w:rsidP="00F84DC9">
      <w:pPr>
        <w:pStyle w:val="SeccinTipo01"/>
      </w:pPr>
      <w:bookmarkStart w:id="19" w:name="_Toc502133214"/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A4371C3" wp14:editId="487016B0">
                <wp:simplePos x="0" y="0"/>
                <wp:positionH relativeFrom="column">
                  <wp:posOffset>6695440</wp:posOffset>
                </wp:positionH>
                <wp:positionV relativeFrom="paragraph">
                  <wp:posOffset>-795020</wp:posOffset>
                </wp:positionV>
                <wp:extent cx="7599680" cy="10108565"/>
                <wp:effectExtent l="0" t="0" r="1270" b="698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680" cy="10108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988AD" id="Rectangle 2" o:spid="_x0000_s1026" style="position:absolute;margin-left:527.2pt;margin-top:-62.6pt;width:598.4pt;height:795.95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" fillcolor="#d8d8d8 [2732]" stroked="f" strokeweight="1pt"/>
            </w:pict>
          </mc:Fallback>
        </mc:AlternateContent>
      </w:r>
      <w:r>
        <w:rPr>
          <w:noProof/>
          <w:lang w:val="en-US" w:eastAsia="en-US"/>
        </w:rPr>
        <w:t>Referencias</w:t>
      </w:r>
      <w:bookmarkEnd w:id="19"/>
    </w:p>
    <w:p w:rsidR="00F84DC9" w:rsidRDefault="00BA16AB" w:rsidP="00BA16AB">
      <w:pPr>
        <w:pStyle w:val="Style1"/>
      </w:pPr>
      <w:r>
        <w:t>L</w:t>
      </w:r>
      <w:r w:rsidR="00F84DC9" w:rsidRPr="00BA16AB">
        <w:t>as referencias se presenta</w:t>
      </w:r>
      <w:r>
        <w:t>rá</w:t>
      </w:r>
      <w:r w:rsidR="00F84DC9" w:rsidRPr="00BA16AB">
        <w:t>n ordenadas alfabéticamente por apellido</w:t>
      </w:r>
      <w:r>
        <w:t>,</w:t>
      </w:r>
      <w:r w:rsidR="00F84DC9" w:rsidRPr="00BA16AB">
        <w:t xml:space="preserve"> </w:t>
      </w:r>
      <w:r>
        <w:t xml:space="preserve">según el estilo </w:t>
      </w:r>
      <w:r w:rsidR="00F84DC9" w:rsidRPr="00BA16AB">
        <w:t>Ha</w:t>
      </w:r>
      <w:r>
        <w:t>rvard (</w:t>
      </w:r>
      <w:hyperlink r:id="rId26" w:history="1">
        <w:r w:rsidR="00F84DC9" w:rsidRPr="00BA16AB">
          <w:t>https://rua.ua.es/dspace/bitstream/10045/45402/8/Estilo-Harvard.pdf</w:t>
        </w:r>
      </w:hyperlink>
      <w:r>
        <w:t>).</w:t>
      </w:r>
    </w:p>
    <w:p w:rsidR="00BA16AB" w:rsidRPr="00BA16AB" w:rsidRDefault="00BA16AB" w:rsidP="00BA16AB">
      <w:pPr>
        <w:pStyle w:val="Style1"/>
      </w:pPr>
    </w:p>
    <w:p w:rsidR="00F84DC9" w:rsidRPr="00F84DC9" w:rsidRDefault="00F84DC9" w:rsidP="003F08B9">
      <w:pPr>
        <w:pStyle w:val="TtuloImagen01"/>
        <w:rPr>
          <w:lang w:val="fr-FR"/>
        </w:rPr>
      </w:pPr>
    </w:p>
    <w:p w:rsidR="003F08B9" w:rsidRPr="001A6ED8" w:rsidRDefault="00790609" w:rsidP="003F08B9">
      <w:pPr>
        <w:pStyle w:val="TtuloImagen01"/>
        <w:sectPr w:rsidR="003F08B9" w:rsidRPr="001A6ED8" w:rsidSect="00790609">
          <w:pgSz w:w="11907" w:h="16839" w:code="9"/>
          <w:pgMar w:top="2268" w:right="1582" w:bottom="2268" w:left="1582" w:header="561" w:footer="505" w:gutter="0"/>
          <w:cols w:space="708"/>
          <w:titlePg/>
          <w:docGrid w:linePitch="360"/>
        </w:sectPr>
      </w:pPr>
      <w:r>
        <w:br w:type="textWrapping" w:clear="all"/>
      </w:r>
    </w:p>
    <w:p w:rsidR="00593BF5" w:rsidRDefault="005D0542" w:rsidP="00EE59D1">
      <w:pPr>
        <w:pStyle w:val="TextoTipo"/>
        <w:jc w:val="left"/>
        <w:rPr>
          <w:lang w:eastAsia="en-AU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37DAA1A" wp14:editId="06F34FFC">
                <wp:simplePos x="0" y="0"/>
                <wp:positionH relativeFrom="column">
                  <wp:posOffset>3033040</wp:posOffset>
                </wp:positionH>
                <wp:positionV relativeFrom="paragraph">
                  <wp:posOffset>-573282</wp:posOffset>
                </wp:positionV>
                <wp:extent cx="3330575" cy="3978233"/>
                <wp:effectExtent l="0" t="0" r="0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575" cy="39782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BF5" w:rsidRPr="00790609" w:rsidRDefault="00593BF5" w:rsidP="00593BF5">
                            <w:pPr>
                              <w:rPr>
                                <w:rFonts w:ascii="Verdana" w:hAnsi="Verdana"/>
                                <w:b/>
                                <w:bCs/>
                                <w:lang w:val="es-ES"/>
                              </w:rPr>
                            </w:pPr>
                            <w:r w:rsidRPr="00790609">
                              <w:rPr>
                                <w:rFonts w:ascii="Verdana" w:hAnsi="Verdana"/>
                                <w:b/>
                                <w:bCs/>
                                <w:lang w:val="es-ES"/>
                              </w:rPr>
                              <w:t>PARA INSERTAR IMÁGENES EN LAS ZONAS GRISES:</w:t>
                            </w:r>
                          </w:p>
                          <w:p w:rsidR="004E03E6" w:rsidRDefault="00593BF5" w:rsidP="004E03E6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Verdana" w:hAnsi="Verdana"/>
                                <w:lang w:val="es-ES"/>
                              </w:rPr>
                            </w:pPr>
                            <w:r w:rsidRPr="00790609">
                              <w:rPr>
                                <w:rFonts w:ascii="Verdana" w:hAnsi="Verdana"/>
                                <w:lang w:val="es-ES"/>
                              </w:rPr>
                              <w:t>Selecciona las formas en gris.</w:t>
                            </w:r>
                          </w:p>
                          <w:p w:rsidR="004E03E6" w:rsidRPr="004E03E6" w:rsidRDefault="00593BF5" w:rsidP="004E03E6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Verdana" w:hAnsi="Verdana"/>
                                <w:lang w:val="es-ES"/>
                              </w:rPr>
                            </w:pPr>
                            <w:r w:rsidRPr="004E03E6">
                              <w:rPr>
                                <w:rFonts w:ascii="Verdana" w:hAnsi="Verdana"/>
                                <w:lang w:val="es-ES"/>
                              </w:rPr>
                              <w:t xml:space="preserve">Ir a </w:t>
                            </w:r>
                            <w:r w:rsidRPr="004E03E6"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>HERRAMIENTAS DE DIBUJO.</w:t>
                            </w:r>
                          </w:p>
                          <w:p w:rsidR="004E03E6" w:rsidRPr="004E03E6" w:rsidRDefault="00593BF5" w:rsidP="004E03E6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Verdana" w:hAnsi="Verdana"/>
                                <w:lang w:val="es-ES"/>
                              </w:rPr>
                            </w:pPr>
                            <w:r w:rsidRPr="004E03E6">
                              <w:rPr>
                                <w:rFonts w:ascii="Verdana" w:hAnsi="Verdana"/>
                                <w:lang w:val="es-ES"/>
                              </w:rPr>
                              <w:t xml:space="preserve">Presionar en la flecha </w:t>
                            </w:r>
                            <w:r w:rsidRPr="004E03E6"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>RELLENO DE FORMA.</w:t>
                            </w:r>
                          </w:p>
                          <w:p w:rsidR="004E03E6" w:rsidRPr="004E03E6" w:rsidRDefault="00593BF5" w:rsidP="004E03E6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Verdana" w:hAnsi="Verdana"/>
                                <w:lang w:val="es-ES"/>
                              </w:rPr>
                            </w:pPr>
                            <w:r w:rsidRPr="004E03E6">
                              <w:rPr>
                                <w:rFonts w:ascii="Verdana" w:hAnsi="Verdana"/>
                              </w:rPr>
                              <w:t xml:space="preserve">Presionar en </w:t>
                            </w:r>
                            <w:r w:rsidRPr="004E03E6"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</w:rPr>
                              <w:t>IMAGEN.</w:t>
                            </w:r>
                          </w:p>
                          <w:p w:rsidR="004E03E6" w:rsidRPr="004E03E6" w:rsidRDefault="00593BF5" w:rsidP="004E03E6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Verdana" w:hAnsi="Verdana"/>
                                <w:lang w:val="es-ES"/>
                              </w:rPr>
                            </w:pPr>
                            <w:r w:rsidRPr="004E03E6">
                              <w:rPr>
                                <w:rFonts w:ascii="Verdana" w:hAnsi="Verdana"/>
                                <w:lang w:val="es-ES"/>
                              </w:rPr>
                              <w:t xml:space="preserve">Ubicar la carpeta en la que la imagen a incorporar esté contenido y presionar en </w:t>
                            </w:r>
                            <w:r w:rsidRPr="004E03E6"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>INSERTAR.</w:t>
                            </w:r>
                          </w:p>
                          <w:p w:rsidR="004E03E6" w:rsidRDefault="00593BF5" w:rsidP="004E03E6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Verdana" w:hAnsi="Verdana"/>
                                <w:lang w:val="es-ES"/>
                              </w:rPr>
                            </w:pPr>
                            <w:r w:rsidRPr="004E03E6"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>BORRAR</w:t>
                            </w:r>
                            <w:r w:rsidRPr="004E03E6">
                              <w:rPr>
                                <w:rFonts w:ascii="Verdana" w:hAnsi="Verdana"/>
                                <w:lang w:val="es-ES"/>
                              </w:rPr>
                              <w:t xml:space="preserve"> este cuadro de texto una vez esté insertada la imagen.</w:t>
                            </w:r>
                          </w:p>
                          <w:p w:rsidR="00593BF5" w:rsidRPr="004E03E6" w:rsidRDefault="00593BF5" w:rsidP="004E03E6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Verdana" w:hAnsi="Verdana"/>
                                <w:lang w:val="es-ES"/>
                              </w:rPr>
                            </w:pPr>
                            <w:r w:rsidRPr="004E03E6">
                              <w:rPr>
                                <w:rFonts w:ascii="Verdana" w:hAnsi="Verdana"/>
                                <w:bCs/>
                                <w:color w:val="000000" w:themeColor="text1"/>
                                <w:lang w:val="es-ES"/>
                              </w:rPr>
                              <w:t>En caso de que la imagen resulte deformada, seleccionar esta última, presionar en</w:t>
                            </w:r>
                            <w:r w:rsidRPr="004E03E6"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 xml:space="preserve"> FORMATO</w:t>
                            </w:r>
                            <w:r w:rsidR="004E03E6" w:rsidRPr="004E03E6"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 xml:space="preserve"> DE FORMA</w:t>
                            </w:r>
                            <w:r w:rsidRPr="004E03E6">
                              <w:rPr>
                                <w:rFonts w:ascii="Verdana" w:hAnsi="Verdana"/>
                                <w:bCs/>
                                <w:color w:val="000000" w:themeColor="text1"/>
                                <w:lang w:val="es-ES"/>
                              </w:rPr>
                              <w:t xml:space="preserve">, a continuación en </w:t>
                            </w:r>
                            <w:r w:rsidRPr="004E03E6"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>RELLENO</w:t>
                            </w:r>
                            <w:r w:rsidRPr="004E03E6">
                              <w:rPr>
                                <w:rFonts w:ascii="Verdana" w:hAnsi="Verdana"/>
                                <w:bCs/>
                                <w:color w:val="000000" w:themeColor="text1"/>
                                <w:lang w:val="es-ES"/>
                              </w:rPr>
                              <w:t>, seleccionar la casilla de</w:t>
                            </w:r>
                            <w:r w:rsidRPr="004E03E6"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 xml:space="preserve"> </w:t>
                            </w:r>
                            <w:r w:rsidR="004E03E6" w:rsidRPr="004E03E6"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>MOSAICO DE IMAGEN COMO TEXTURA</w:t>
                            </w:r>
                            <w:r w:rsidRPr="004E03E6">
                              <w:rPr>
                                <w:rFonts w:ascii="Verdana" w:hAnsi="Verdana"/>
                                <w:b/>
                                <w:bCs/>
                                <w:color w:val="D50965" w:themeColor="accent2"/>
                                <w:lang w:val="es-ES"/>
                              </w:rPr>
                              <w:t xml:space="preserve"> </w:t>
                            </w:r>
                            <w:r w:rsidRPr="004E03E6">
                              <w:rPr>
                                <w:rFonts w:ascii="Verdana" w:hAnsi="Verdana"/>
                                <w:bCs/>
                                <w:color w:val="000000" w:themeColor="text1"/>
                                <w:lang w:val="es-ES"/>
                              </w:rPr>
                              <w:t>y editar las escalas de la imagen para que se amolde a la zona gris.</w:t>
                            </w:r>
                            <w:r w:rsidR="004E03E6" w:rsidRPr="004E03E6">
                              <w:rPr>
                                <w:rFonts w:ascii="Verdana" w:hAnsi="Verdana"/>
                                <w:bCs/>
                                <w:color w:val="000000" w:themeColor="text1"/>
                                <w:lang w:val="es-ES"/>
                              </w:rPr>
                              <w:t xml:space="preserve"> Si este problema no se da, obviar este apartado.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DAA1A" id="Text Box 6" o:spid="_x0000_s1031" type="#_x0000_t202" style="position:absolute;margin-left:238.8pt;margin-top:-45.15pt;width:262.25pt;height:313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" filled="f" stroked="f">
                <v:textbox>
                  <w:txbxContent>
                    <w:p w:rsidR="00593BF5" w:rsidRPr="00790609" w:rsidRDefault="00593BF5" w:rsidP="00593BF5">
                      <w:pPr>
                        <w:rPr>
                          <w:rFonts w:ascii="Verdana" w:hAnsi="Verdana"/>
                          <w:b/>
                          <w:bCs/>
                          <w:lang w:val="es-ES"/>
                        </w:rPr>
                      </w:pPr>
                      <w:r w:rsidRPr="00790609">
                        <w:rPr>
                          <w:rFonts w:ascii="Verdana" w:hAnsi="Verdana"/>
                          <w:b/>
                          <w:bCs/>
                          <w:lang w:val="es-ES"/>
                        </w:rPr>
                        <w:t>PARA INSERTAR IMÁGENES EN LAS ZONAS GRISES:</w:t>
                      </w:r>
                    </w:p>
                    <w:p w:rsidR="004E03E6" w:rsidRDefault="00593BF5" w:rsidP="004E03E6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rPr>
                          <w:rFonts w:ascii="Verdana" w:hAnsi="Verdana"/>
                          <w:lang w:val="es-ES"/>
                        </w:rPr>
                      </w:pPr>
                      <w:r w:rsidRPr="00790609">
                        <w:rPr>
                          <w:rFonts w:ascii="Verdana" w:hAnsi="Verdana"/>
                          <w:lang w:val="es-ES"/>
                        </w:rPr>
                        <w:t>Selecciona las formas en gris.</w:t>
                      </w:r>
                    </w:p>
                    <w:p w:rsidR="004E03E6" w:rsidRPr="004E03E6" w:rsidRDefault="00593BF5" w:rsidP="004E03E6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rPr>
                          <w:rFonts w:ascii="Verdana" w:hAnsi="Verdana"/>
                          <w:lang w:val="es-ES"/>
                        </w:rPr>
                      </w:pPr>
                      <w:r w:rsidRPr="004E03E6">
                        <w:rPr>
                          <w:rFonts w:ascii="Verdana" w:hAnsi="Verdana"/>
                          <w:lang w:val="es-ES"/>
                        </w:rPr>
                        <w:t xml:space="preserve">Ir a </w:t>
                      </w:r>
                      <w:r w:rsidRPr="004E03E6"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>HERRAMIENTAS DE DIBUJO.</w:t>
                      </w:r>
                    </w:p>
                    <w:p w:rsidR="004E03E6" w:rsidRPr="004E03E6" w:rsidRDefault="00593BF5" w:rsidP="004E03E6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rPr>
                          <w:rFonts w:ascii="Verdana" w:hAnsi="Verdana"/>
                          <w:lang w:val="es-ES"/>
                        </w:rPr>
                      </w:pPr>
                      <w:r w:rsidRPr="004E03E6">
                        <w:rPr>
                          <w:rFonts w:ascii="Verdana" w:hAnsi="Verdana"/>
                          <w:lang w:val="es-ES"/>
                        </w:rPr>
                        <w:t xml:space="preserve">Presionar en la flecha </w:t>
                      </w:r>
                      <w:r w:rsidRPr="004E03E6"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>RELLENO DE FORMA.</w:t>
                      </w:r>
                    </w:p>
                    <w:p w:rsidR="004E03E6" w:rsidRPr="004E03E6" w:rsidRDefault="00593BF5" w:rsidP="004E03E6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rPr>
                          <w:rFonts w:ascii="Verdana" w:hAnsi="Verdana"/>
                          <w:lang w:val="es-ES"/>
                        </w:rPr>
                      </w:pPr>
                      <w:r w:rsidRPr="004E03E6">
                        <w:rPr>
                          <w:rFonts w:ascii="Verdana" w:hAnsi="Verdana"/>
                        </w:rPr>
                        <w:t xml:space="preserve">Presionar en </w:t>
                      </w:r>
                      <w:r w:rsidRPr="004E03E6">
                        <w:rPr>
                          <w:rFonts w:ascii="Verdana" w:hAnsi="Verdana"/>
                          <w:b/>
                          <w:bCs/>
                          <w:color w:val="D50965" w:themeColor="accent2"/>
                        </w:rPr>
                        <w:t>IMAGEN.</w:t>
                      </w:r>
                    </w:p>
                    <w:p w:rsidR="004E03E6" w:rsidRPr="004E03E6" w:rsidRDefault="00593BF5" w:rsidP="004E03E6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rPr>
                          <w:rFonts w:ascii="Verdana" w:hAnsi="Verdana"/>
                          <w:lang w:val="es-ES"/>
                        </w:rPr>
                      </w:pPr>
                      <w:r w:rsidRPr="004E03E6">
                        <w:rPr>
                          <w:rFonts w:ascii="Verdana" w:hAnsi="Verdana"/>
                          <w:lang w:val="es-ES"/>
                        </w:rPr>
                        <w:t xml:space="preserve">Ubicar la carpeta en la que la imagen a incorporar esté contenido y presionar en </w:t>
                      </w:r>
                      <w:r w:rsidRPr="004E03E6"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>INSERTAR.</w:t>
                      </w:r>
                    </w:p>
                    <w:p w:rsidR="004E03E6" w:rsidRDefault="00593BF5" w:rsidP="004E03E6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rPr>
                          <w:rFonts w:ascii="Verdana" w:hAnsi="Verdana"/>
                          <w:lang w:val="es-ES"/>
                        </w:rPr>
                      </w:pPr>
                      <w:r w:rsidRPr="004E03E6"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>BORRAR</w:t>
                      </w:r>
                      <w:r w:rsidRPr="004E03E6">
                        <w:rPr>
                          <w:rFonts w:ascii="Verdana" w:hAnsi="Verdana"/>
                          <w:lang w:val="es-ES"/>
                        </w:rPr>
                        <w:t xml:space="preserve"> este cuadro de texto una vez esté insertada la imagen.</w:t>
                      </w:r>
                    </w:p>
                    <w:p w:rsidR="00593BF5" w:rsidRPr="004E03E6" w:rsidRDefault="00593BF5" w:rsidP="004E03E6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rPr>
                          <w:rFonts w:ascii="Verdana" w:hAnsi="Verdana"/>
                          <w:lang w:val="es-ES"/>
                        </w:rPr>
                      </w:pPr>
                      <w:r w:rsidRPr="004E03E6">
                        <w:rPr>
                          <w:rFonts w:ascii="Verdana" w:hAnsi="Verdana"/>
                          <w:bCs/>
                          <w:color w:val="000000" w:themeColor="text1"/>
                          <w:lang w:val="es-ES"/>
                        </w:rPr>
                        <w:t>En caso de que la imagen resulte deformada, seleccionar esta última, presionar en</w:t>
                      </w:r>
                      <w:r w:rsidRPr="004E03E6"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 xml:space="preserve"> FORMATO</w:t>
                      </w:r>
                      <w:r w:rsidR="004E03E6" w:rsidRPr="004E03E6"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 xml:space="preserve"> DE FORMA</w:t>
                      </w:r>
                      <w:r w:rsidRPr="004E03E6">
                        <w:rPr>
                          <w:rFonts w:ascii="Verdana" w:hAnsi="Verdana"/>
                          <w:bCs/>
                          <w:color w:val="000000" w:themeColor="text1"/>
                          <w:lang w:val="es-ES"/>
                        </w:rPr>
                        <w:t xml:space="preserve">, a continuación en </w:t>
                      </w:r>
                      <w:r w:rsidRPr="004E03E6"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>RELLENO</w:t>
                      </w:r>
                      <w:r w:rsidRPr="004E03E6">
                        <w:rPr>
                          <w:rFonts w:ascii="Verdana" w:hAnsi="Verdana"/>
                          <w:bCs/>
                          <w:color w:val="000000" w:themeColor="text1"/>
                          <w:lang w:val="es-ES"/>
                        </w:rPr>
                        <w:t>, seleccionar la casilla de</w:t>
                      </w:r>
                      <w:r w:rsidRPr="004E03E6"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 xml:space="preserve"> </w:t>
                      </w:r>
                      <w:r w:rsidR="004E03E6" w:rsidRPr="004E03E6"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>MOSAICO DE IMAGEN COMO TEXTURA</w:t>
                      </w:r>
                      <w:r w:rsidRPr="004E03E6">
                        <w:rPr>
                          <w:rFonts w:ascii="Verdana" w:hAnsi="Verdana"/>
                          <w:b/>
                          <w:bCs/>
                          <w:color w:val="D50965" w:themeColor="accent2"/>
                          <w:lang w:val="es-ES"/>
                        </w:rPr>
                        <w:t xml:space="preserve"> </w:t>
                      </w:r>
                      <w:r w:rsidRPr="004E03E6">
                        <w:rPr>
                          <w:rFonts w:ascii="Verdana" w:hAnsi="Verdana"/>
                          <w:bCs/>
                          <w:color w:val="000000" w:themeColor="text1"/>
                          <w:lang w:val="es-ES"/>
                        </w:rPr>
                        <w:t>y editar las escalas de la imagen para que se amolde a la zona gris.</w:t>
                      </w:r>
                      <w:r w:rsidR="004E03E6" w:rsidRPr="004E03E6">
                        <w:rPr>
                          <w:rFonts w:ascii="Verdana" w:hAnsi="Verdana"/>
                          <w:bCs/>
                          <w:color w:val="000000" w:themeColor="text1"/>
                          <w:lang w:val="es-ES"/>
                        </w:rPr>
                        <w:t xml:space="preserve"> Si este problema no se da, obviar este apartado.</w:t>
                      </w:r>
                    </w:p>
                  </w:txbxContent>
                </v:textbox>
              </v:shape>
            </w:pict>
          </mc:Fallback>
        </mc:AlternateContent>
      </w:r>
      <w:r w:rsidR="00EE59D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748" behindDoc="0" locked="0" layoutInCell="1" allowOverlap="1" wp14:anchorId="1E29551A" wp14:editId="32B276A0">
                <wp:simplePos x="0" y="0"/>
                <wp:positionH relativeFrom="column">
                  <wp:posOffset>2604904</wp:posOffset>
                </wp:positionH>
                <wp:positionV relativeFrom="paragraph">
                  <wp:posOffset>-1440180</wp:posOffset>
                </wp:positionV>
                <wp:extent cx="3946358" cy="10732168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6358" cy="107321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4B167C" id="Rectangle 25" o:spid="_x0000_s1026" style="position:absolute;margin-left:205.1pt;margin-top:-113.4pt;width:310.75pt;height:845.05pt;z-index:2516587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" fillcolor="#d8d8d8 [2732]" stroked="f" strokeweight="1pt"/>
            </w:pict>
          </mc:Fallback>
        </mc:AlternateContent>
      </w:r>
      <w:r w:rsidR="00593BF5">
        <w:rPr>
          <w:rFonts w:cs="Segoe UI"/>
          <w:b/>
          <w:bCs/>
          <w:noProof/>
          <w:sz w:val="16"/>
          <w:szCs w:val="20"/>
          <w:lang w:val="en-US" w:eastAsia="en-US"/>
        </w:rPr>
        <w:drawing>
          <wp:inline distT="0" distB="0" distL="0" distR="0" wp14:anchorId="7AD9D85D" wp14:editId="124E5243">
            <wp:extent cx="1807569" cy="1024291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py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89" cy="103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BF5" w:rsidRDefault="00593BF5" w:rsidP="00790609">
      <w:pPr>
        <w:pStyle w:val="TextoTipo"/>
        <w:rPr>
          <w:lang w:eastAsia="en-AU"/>
        </w:rPr>
      </w:pPr>
    </w:p>
    <w:p w:rsidR="00EE59D1" w:rsidRDefault="00EE59D1" w:rsidP="00790609">
      <w:pPr>
        <w:pStyle w:val="TextoTipo"/>
        <w:rPr>
          <w:lang w:eastAsia="en-AU"/>
        </w:rPr>
      </w:pPr>
    </w:p>
    <w:p w:rsidR="00EE59D1" w:rsidRDefault="00EE59D1" w:rsidP="00790609">
      <w:pPr>
        <w:pStyle w:val="TextoTipo"/>
        <w:rPr>
          <w:lang w:eastAsia="en-AU"/>
        </w:rPr>
      </w:pPr>
    </w:p>
    <w:p w:rsidR="007C26B6" w:rsidRDefault="00593BF5" w:rsidP="00EE59D1">
      <w:pPr>
        <w:pStyle w:val="TextoTipo"/>
        <w:jc w:val="left"/>
        <w:rPr>
          <w:lang w:eastAsia="en-AU"/>
        </w:rPr>
      </w:pPr>
      <w:r>
        <w:rPr>
          <w:noProof/>
          <w:lang w:val="en-US" w:eastAsia="en-US"/>
        </w:rPr>
        <w:drawing>
          <wp:inline distT="0" distB="0" distL="0" distR="0" wp14:anchorId="283824AB" wp14:editId="0CE37DDB">
            <wp:extent cx="1926011" cy="8422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P log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963" cy="85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9B" w:rsidRDefault="00FF459B" w:rsidP="00EE59D1">
      <w:pPr>
        <w:pStyle w:val="TextoTipo"/>
        <w:jc w:val="left"/>
        <w:rPr>
          <w:lang w:eastAsia="en-AU"/>
        </w:rPr>
      </w:pPr>
    </w:p>
    <w:p w:rsidR="00FF459B" w:rsidRDefault="00FF459B" w:rsidP="00EE59D1">
      <w:pPr>
        <w:pStyle w:val="TextoTipo"/>
        <w:jc w:val="left"/>
        <w:rPr>
          <w:lang w:eastAsia="en-AU"/>
        </w:rPr>
      </w:pPr>
    </w:p>
    <w:p w:rsidR="00FF459B" w:rsidRDefault="00FF459B" w:rsidP="00EE59D1">
      <w:pPr>
        <w:pStyle w:val="TextoTipo"/>
        <w:jc w:val="left"/>
        <w:rPr>
          <w:lang w:eastAsia="en-AU"/>
        </w:rPr>
      </w:pPr>
    </w:p>
    <w:p w:rsidR="00FF459B" w:rsidRPr="007A0D93" w:rsidRDefault="00FF459B" w:rsidP="00FF459B">
      <w:pPr>
        <w:pStyle w:val="TextoTipo"/>
        <w:jc w:val="left"/>
        <w:rPr>
          <w:lang w:eastAsia="en-AU"/>
        </w:rPr>
      </w:pPr>
    </w:p>
    <w:sectPr w:rsidR="00FF459B" w:rsidRPr="007A0D93" w:rsidSect="007C26B6">
      <w:headerReference w:type="default" r:id="rId28"/>
      <w:footerReference w:type="default" r:id="rId29"/>
      <w:headerReference w:type="first" r:id="rId30"/>
      <w:pgSz w:w="11906" w:h="16838" w:code="9"/>
      <w:pgMar w:top="2268" w:right="1582" w:bottom="2268" w:left="1582" w:header="567" w:footer="22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620" w:rsidRDefault="00C91620" w:rsidP="00B83BED">
      <w:pPr>
        <w:spacing w:before="0" w:after="0" w:line="240" w:lineRule="auto"/>
      </w:pPr>
      <w:r>
        <w:separator/>
      </w:r>
    </w:p>
  </w:endnote>
  <w:endnote w:type="continuationSeparator" w:id="0">
    <w:p w:rsidR="00C91620" w:rsidRDefault="00C91620" w:rsidP="00B83BE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30605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24804" w:rsidRDefault="00705AFD" w:rsidP="001A6ED8">
        <w:pPr>
          <w:pStyle w:val="Piedepgina"/>
          <w:jc w:val="right"/>
          <w:rPr>
            <w:rStyle w:val="FooterBold"/>
          </w:rPr>
        </w:pPr>
        <w:r w:rsidRPr="00705AFD">
          <w:rPr>
            <w:lang w:val="es-ES"/>
          </w:rPr>
          <w:t xml:space="preserve">[Autor] </w:t>
        </w:r>
        <w:r w:rsidRPr="00705AFD">
          <w:rPr>
            <w:rStyle w:val="FooterGold"/>
            <w:color w:val="000099"/>
            <w:lang w:val="es-ES"/>
          </w:rPr>
          <w:t>Premio Modesto Vigueras 2018</w:t>
        </w:r>
        <w:r w:rsidRPr="00705AFD">
          <w:rPr>
            <w:lang w:val="es-ES"/>
          </w:rPr>
          <w:t xml:space="preserve">  </w:t>
        </w:r>
        <w:r w:rsidRPr="00705AFD">
          <w:rPr>
            <w:rStyle w:val="FooterBold"/>
            <w:lang w:val="es-ES"/>
          </w:rPr>
          <w:t xml:space="preserve"> </w:t>
        </w:r>
        <w:r w:rsidR="001A6ED8" w:rsidRPr="00B40062">
          <w:rPr>
            <w:rStyle w:val="FooterBold"/>
          </w:rPr>
          <w:fldChar w:fldCharType="begin"/>
        </w:r>
        <w:r w:rsidR="001A6ED8" w:rsidRPr="00705AFD">
          <w:rPr>
            <w:rStyle w:val="FooterBold"/>
            <w:lang w:val="es-ES"/>
          </w:rPr>
          <w:instrText xml:space="preserve"> PAGE   \* MERGEFORMAT </w:instrText>
        </w:r>
        <w:r w:rsidR="001A6ED8" w:rsidRPr="00B40062">
          <w:rPr>
            <w:rStyle w:val="FooterBold"/>
          </w:rPr>
          <w:fldChar w:fldCharType="separate"/>
        </w:r>
        <w:r w:rsidR="006B356F">
          <w:rPr>
            <w:rStyle w:val="FooterBold"/>
            <w:noProof/>
            <w:lang w:val="es-ES"/>
          </w:rPr>
          <w:t>6</w:t>
        </w:r>
        <w:r w:rsidR="001A6ED8" w:rsidRPr="00B40062">
          <w:rPr>
            <w:rStyle w:val="FooterBold"/>
          </w:rPr>
          <w:fldChar w:fldCharType="end"/>
        </w:r>
      </w:p>
      <w:p w:rsidR="001A6ED8" w:rsidRPr="00705AFD" w:rsidRDefault="00C91620" w:rsidP="00324804">
        <w:pPr>
          <w:pStyle w:val="Piedepgina"/>
          <w:rPr>
            <w:lang w:val="es-ES"/>
          </w:rPr>
        </w:pPr>
      </w:p>
    </w:sdtContent>
  </w:sdt>
  <w:p w:rsidR="003D11DE" w:rsidRPr="00705AFD" w:rsidRDefault="003D11DE">
    <w:pPr>
      <w:pStyle w:val="Piedepgina"/>
      <w:rPr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B36" w:rsidRPr="00705AFD" w:rsidRDefault="00BE4B36" w:rsidP="00BE4B36">
    <w:pPr>
      <w:pStyle w:val="Piedepgina"/>
      <w:jc w:val="right"/>
      <w:rPr>
        <w:lang w:val="es-ES"/>
      </w:rPr>
    </w:pPr>
  </w:p>
  <w:p w:rsidR="0093465E" w:rsidRPr="00705AFD" w:rsidRDefault="0093465E" w:rsidP="0093465E">
    <w:pPr>
      <w:pStyle w:val="Piedepgina"/>
      <w:jc w:val="right"/>
      <w:rPr>
        <w:lang w:val="es-ES"/>
      </w:rPr>
    </w:pPr>
  </w:p>
  <w:p w:rsidR="00331331" w:rsidRPr="00BE4B36" w:rsidRDefault="00331331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4804" w:rsidRPr="00705AFD" w:rsidRDefault="00324804" w:rsidP="00BE4B36">
    <w:pPr>
      <w:pStyle w:val="Piedepgina"/>
      <w:jc w:val="right"/>
      <w:rPr>
        <w:lang w:val="es-ES"/>
      </w:rPr>
    </w:pPr>
  </w:p>
  <w:p w:rsidR="00324804" w:rsidRPr="00705AFD" w:rsidRDefault="00324804" w:rsidP="0093465E">
    <w:pPr>
      <w:pStyle w:val="Piedepgina"/>
      <w:jc w:val="right"/>
      <w:rPr>
        <w:lang w:val="es-ES"/>
      </w:rPr>
    </w:pPr>
  </w:p>
  <w:sdt>
    <w:sdtPr>
      <w:id w:val="18700230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24804" w:rsidRDefault="00324804" w:rsidP="00A05AEE">
        <w:pPr>
          <w:pStyle w:val="Piedepgina"/>
          <w:jc w:val="right"/>
          <w:rPr>
            <w:rStyle w:val="FooterBold"/>
          </w:rPr>
        </w:pPr>
        <w:r w:rsidRPr="00705AFD">
          <w:rPr>
            <w:lang w:val="es-ES"/>
          </w:rPr>
          <w:t xml:space="preserve">[Autor] </w:t>
        </w:r>
        <w:r w:rsidRPr="00705AFD">
          <w:rPr>
            <w:rStyle w:val="FooterGold"/>
            <w:color w:val="000099"/>
            <w:lang w:val="es-ES"/>
          </w:rPr>
          <w:t>Premio Modesto Vigueras 2018</w:t>
        </w:r>
        <w:r w:rsidRPr="00705AFD">
          <w:rPr>
            <w:lang w:val="es-ES"/>
          </w:rPr>
          <w:t xml:space="preserve">  </w:t>
        </w:r>
        <w:r w:rsidRPr="00705AFD">
          <w:rPr>
            <w:rStyle w:val="FooterBold"/>
            <w:lang w:val="es-ES"/>
          </w:rPr>
          <w:t xml:space="preserve"> </w:t>
        </w:r>
        <w:r w:rsidRPr="00B40062">
          <w:rPr>
            <w:rStyle w:val="FooterBold"/>
          </w:rPr>
          <w:fldChar w:fldCharType="begin"/>
        </w:r>
        <w:r w:rsidRPr="00705AFD">
          <w:rPr>
            <w:rStyle w:val="FooterBold"/>
            <w:lang w:val="es-ES"/>
          </w:rPr>
          <w:instrText xml:space="preserve"> PAGE   \* MERGEFORMAT </w:instrText>
        </w:r>
        <w:r w:rsidRPr="00B40062">
          <w:rPr>
            <w:rStyle w:val="FooterBold"/>
          </w:rPr>
          <w:fldChar w:fldCharType="separate"/>
        </w:r>
        <w:r w:rsidR="006B356F">
          <w:rPr>
            <w:rStyle w:val="FooterBold"/>
            <w:noProof/>
            <w:lang w:val="es-ES"/>
          </w:rPr>
          <w:t>iv</w:t>
        </w:r>
        <w:r w:rsidRPr="00B40062">
          <w:rPr>
            <w:rStyle w:val="FooterBold"/>
          </w:rPr>
          <w:fldChar w:fldCharType="end"/>
        </w:r>
      </w:p>
      <w:p w:rsidR="00324804" w:rsidRPr="00BE4B36" w:rsidRDefault="00C91620" w:rsidP="00324804">
        <w:pPr>
          <w:pStyle w:val="Piedepgina"/>
          <w:jc w:val="right"/>
          <w:rPr>
            <w:lang w:val="es-ES"/>
          </w:rPr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65AB" w:rsidRPr="004365AB" w:rsidRDefault="004365AB" w:rsidP="004365A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620" w:rsidRDefault="00C91620" w:rsidP="00B83BED">
      <w:pPr>
        <w:spacing w:before="0" w:after="0" w:line="240" w:lineRule="auto"/>
      </w:pPr>
      <w:r>
        <w:separator/>
      </w:r>
    </w:p>
  </w:footnote>
  <w:footnote w:type="continuationSeparator" w:id="0">
    <w:p w:rsidR="00C91620" w:rsidRDefault="00C91620" w:rsidP="00B83BE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EPTableStyle41"/>
      <w:tblW w:w="10329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3686"/>
      <w:gridCol w:w="3524"/>
    </w:tblGrid>
    <w:tr w:rsidR="003D11DE" w:rsidTr="00E0372E">
      <w:trPr>
        <w:trHeight w:val="277"/>
      </w:trPr>
      <w:tc>
        <w:tcPr>
          <w:tcW w:w="3119" w:type="dxa"/>
        </w:tcPr>
        <w:p w:rsidR="003D11DE" w:rsidRDefault="006F49FC" w:rsidP="003D11DE">
          <w:pPr>
            <w:spacing w:before="120" w:after="120"/>
            <w:rPr>
              <w:rFonts w:cs="Segoe UI"/>
              <w:b/>
              <w:bCs/>
              <w:sz w:val="16"/>
              <w:szCs w:val="20"/>
            </w:rPr>
          </w:pPr>
          <w:r>
            <w:rPr>
              <w:rFonts w:cs="Segoe UI"/>
              <w:b/>
              <w:bCs/>
              <w:noProof/>
              <w:sz w:val="16"/>
              <w:szCs w:val="20"/>
              <w:lang w:val="en-US" w:eastAsia="en-US"/>
            </w:rPr>
            <w:drawing>
              <wp:inline distT="0" distB="0" distL="0" distR="0" wp14:anchorId="1ED6C169" wp14:editId="2FC69B02">
                <wp:extent cx="1414130" cy="801341"/>
                <wp:effectExtent l="0" t="0" r="0" b="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tpyc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855" cy="801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D11DE">
            <w:rPr>
              <w:rFonts w:cs="Segoe UI"/>
              <w:b/>
              <w:bCs/>
              <w:sz w:val="16"/>
              <w:szCs w:val="20"/>
            </w:rPr>
            <w:tab/>
          </w:r>
        </w:p>
      </w:tc>
      <w:tc>
        <w:tcPr>
          <w:tcW w:w="3686" w:type="dxa"/>
        </w:tcPr>
        <w:p w:rsidR="003D11DE" w:rsidRDefault="003D11DE" w:rsidP="00D21D0B">
          <w:pPr>
            <w:pStyle w:val="HeaderBold"/>
          </w:pPr>
        </w:p>
        <w:p w:rsidR="003D11DE" w:rsidRDefault="003D11DE" w:rsidP="00D21D0B">
          <w:pPr>
            <w:pStyle w:val="HeaderBold"/>
          </w:pPr>
        </w:p>
        <w:p w:rsidR="003D11DE" w:rsidRPr="006F49FC" w:rsidRDefault="00AD0E84" w:rsidP="007C26B6">
          <w:pPr>
            <w:pStyle w:val="HeaderBold"/>
            <w:jc w:val="center"/>
            <w:rPr>
              <w:lang w:val="es-ES"/>
            </w:rPr>
          </w:pPr>
          <w:r w:rsidRPr="00AD0E84">
            <w:rPr>
              <w:lang w:val="es-ES"/>
            </w:rPr>
            <w:t>Asociación Técnica de Puertos y Costas</w:t>
          </w:r>
        </w:p>
        <w:p w:rsidR="003D11DE" w:rsidRPr="00D21D0B" w:rsidRDefault="00AD0E84" w:rsidP="007C26B6">
          <w:pPr>
            <w:pStyle w:val="HeaderUnbold"/>
            <w:jc w:val="center"/>
            <w:rPr>
              <w:b/>
              <w:bCs/>
            </w:rPr>
          </w:pPr>
          <w:r>
            <w:t>Premio Modesto Vigueras 2018</w:t>
          </w:r>
        </w:p>
      </w:tc>
      <w:tc>
        <w:tcPr>
          <w:tcW w:w="3524" w:type="dxa"/>
          <w:hideMark/>
        </w:tcPr>
        <w:p w:rsidR="003D11DE" w:rsidRDefault="006F49FC" w:rsidP="006F49FC">
          <w:pPr>
            <w:spacing w:before="120" w:after="120"/>
            <w:jc w:val="center"/>
            <w:rPr>
              <w:rFonts w:cs="Segoe UI"/>
              <w:b/>
              <w:bCs/>
              <w:sz w:val="16"/>
              <w:szCs w:val="20"/>
            </w:rPr>
          </w:pPr>
          <w:r>
            <w:rPr>
              <w:rFonts w:cs="Segoe UI"/>
              <w:b/>
              <w:bCs/>
              <w:noProof/>
              <w:sz w:val="16"/>
              <w:szCs w:val="20"/>
              <w:lang w:val="en-US" w:eastAsia="en-US"/>
            </w:rPr>
            <w:drawing>
              <wp:inline distT="0" distB="0" distL="0" distR="0" wp14:anchorId="7135689A" wp14:editId="28FAC3B9">
                <wp:extent cx="1414130" cy="618375"/>
                <wp:effectExtent l="0" t="0" r="0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JP 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131" cy="618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D11DE" w:rsidRDefault="003D11D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EPTableStyle41"/>
      <w:tblW w:w="20818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3685"/>
      <w:gridCol w:w="3685"/>
      <w:gridCol w:w="3119"/>
      <w:gridCol w:w="3686"/>
      <w:gridCol w:w="3524"/>
    </w:tblGrid>
    <w:tr w:rsidR="00324804" w:rsidTr="00FF459B">
      <w:trPr>
        <w:trHeight w:val="277"/>
      </w:trPr>
      <w:tc>
        <w:tcPr>
          <w:tcW w:w="3119" w:type="dxa"/>
        </w:tcPr>
        <w:p w:rsidR="00324804" w:rsidRDefault="00324804" w:rsidP="00174375">
          <w:pPr>
            <w:spacing w:before="120" w:after="120"/>
            <w:rPr>
              <w:rFonts w:cs="Segoe UI"/>
              <w:b/>
              <w:bCs/>
              <w:sz w:val="16"/>
              <w:szCs w:val="20"/>
            </w:rPr>
          </w:pPr>
          <w:r>
            <w:rPr>
              <w:rFonts w:cs="Segoe UI"/>
              <w:b/>
              <w:bCs/>
              <w:noProof/>
              <w:sz w:val="16"/>
              <w:szCs w:val="20"/>
              <w:lang w:val="en-US" w:eastAsia="en-US"/>
            </w:rPr>
            <w:drawing>
              <wp:inline distT="0" distB="0" distL="0" distR="0" wp14:anchorId="39CCABA5" wp14:editId="7BE1AF55">
                <wp:extent cx="1414130" cy="801341"/>
                <wp:effectExtent l="0" t="0" r="0" b="0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tpyc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855" cy="801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cs="Segoe UI"/>
              <w:b/>
              <w:bCs/>
              <w:sz w:val="16"/>
              <w:szCs w:val="20"/>
            </w:rPr>
            <w:tab/>
          </w:r>
        </w:p>
      </w:tc>
      <w:tc>
        <w:tcPr>
          <w:tcW w:w="3685" w:type="dxa"/>
        </w:tcPr>
        <w:p w:rsidR="00324804" w:rsidRDefault="00324804" w:rsidP="00174375">
          <w:pPr>
            <w:pStyle w:val="HeaderBold"/>
          </w:pPr>
        </w:p>
        <w:p w:rsidR="00324804" w:rsidRDefault="00324804" w:rsidP="00174375">
          <w:pPr>
            <w:pStyle w:val="HeaderBold"/>
          </w:pPr>
        </w:p>
        <w:p w:rsidR="00324804" w:rsidRPr="006F49FC" w:rsidRDefault="00324804" w:rsidP="00174375">
          <w:pPr>
            <w:pStyle w:val="HeaderBold"/>
            <w:jc w:val="center"/>
            <w:rPr>
              <w:lang w:val="es-ES"/>
            </w:rPr>
          </w:pPr>
          <w:r w:rsidRPr="00AD0E84">
            <w:rPr>
              <w:lang w:val="es-ES"/>
            </w:rPr>
            <w:t>Asociación Técnica de Puertos y Costas</w:t>
          </w:r>
        </w:p>
        <w:p w:rsidR="00324804" w:rsidRPr="00D21D0B" w:rsidRDefault="00324804" w:rsidP="00174375">
          <w:pPr>
            <w:pStyle w:val="HeaderUnbold"/>
            <w:jc w:val="center"/>
            <w:rPr>
              <w:b/>
              <w:bCs/>
            </w:rPr>
          </w:pPr>
          <w:r>
            <w:t>Premio Modesto Vigueras 2018</w:t>
          </w:r>
        </w:p>
      </w:tc>
      <w:tc>
        <w:tcPr>
          <w:tcW w:w="3685" w:type="dxa"/>
        </w:tcPr>
        <w:p w:rsidR="00324804" w:rsidRDefault="00324804" w:rsidP="00324804">
          <w:pPr>
            <w:spacing w:before="120" w:after="120"/>
            <w:ind w:left="600"/>
            <w:jc w:val="center"/>
            <w:rPr>
              <w:rFonts w:cs="Segoe UI"/>
              <w:b/>
              <w:bCs/>
              <w:sz w:val="16"/>
              <w:szCs w:val="20"/>
            </w:rPr>
          </w:pPr>
          <w:r>
            <w:rPr>
              <w:rFonts w:cs="Segoe UI"/>
              <w:b/>
              <w:bCs/>
              <w:noProof/>
              <w:sz w:val="16"/>
              <w:szCs w:val="20"/>
              <w:lang w:val="en-US" w:eastAsia="en-US"/>
            </w:rPr>
            <w:drawing>
              <wp:inline distT="0" distB="0" distL="0" distR="0" wp14:anchorId="1C103A48" wp14:editId="35988CEF">
                <wp:extent cx="1414130" cy="618375"/>
                <wp:effectExtent l="0" t="0" r="0" b="0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JP 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131" cy="618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9" w:type="dxa"/>
        </w:tcPr>
        <w:p w:rsidR="00324804" w:rsidRDefault="00324804" w:rsidP="004960F6">
          <w:pPr>
            <w:spacing w:before="120" w:after="120"/>
            <w:rPr>
              <w:rFonts w:cs="Segoe UI"/>
              <w:b/>
              <w:bCs/>
              <w:sz w:val="16"/>
              <w:szCs w:val="20"/>
            </w:rPr>
          </w:pPr>
        </w:p>
      </w:tc>
      <w:tc>
        <w:tcPr>
          <w:tcW w:w="3686" w:type="dxa"/>
        </w:tcPr>
        <w:p w:rsidR="00324804" w:rsidRPr="00D21D0B" w:rsidRDefault="00324804" w:rsidP="004960F6">
          <w:pPr>
            <w:pStyle w:val="HeaderUnbold"/>
            <w:jc w:val="center"/>
            <w:rPr>
              <w:b/>
              <w:bCs/>
            </w:rPr>
          </w:pPr>
        </w:p>
      </w:tc>
      <w:tc>
        <w:tcPr>
          <w:tcW w:w="3524" w:type="dxa"/>
        </w:tcPr>
        <w:p w:rsidR="00324804" w:rsidRDefault="00324804" w:rsidP="004960F6">
          <w:pPr>
            <w:spacing w:before="120" w:after="120"/>
            <w:rPr>
              <w:rFonts w:cs="Segoe UI"/>
              <w:b/>
              <w:bCs/>
              <w:sz w:val="16"/>
              <w:szCs w:val="20"/>
            </w:rPr>
          </w:pPr>
        </w:p>
      </w:tc>
    </w:tr>
  </w:tbl>
  <w:p w:rsidR="003D11DE" w:rsidRDefault="003D11DE" w:rsidP="00A92114">
    <w:pPr>
      <w:spacing w:before="0" w:after="0" w:line="240" w:lineRule="auto"/>
      <w:ind w:left="1890"/>
      <w:rPr>
        <w:rFonts w:cs="Segoe UI"/>
        <w:b/>
        <w:bCs/>
        <w:sz w:val="16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EPTableStyle41"/>
      <w:tblW w:w="10329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3686"/>
      <w:gridCol w:w="3524"/>
    </w:tblGrid>
    <w:tr w:rsidR="006F49FC" w:rsidTr="0062675F">
      <w:trPr>
        <w:trHeight w:val="277"/>
      </w:trPr>
      <w:tc>
        <w:tcPr>
          <w:tcW w:w="3119" w:type="dxa"/>
        </w:tcPr>
        <w:p w:rsidR="006F49FC" w:rsidRDefault="006F49FC" w:rsidP="0062675F">
          <w:pPr>
            <w:spacing w:before="120" w:after="120"/>
            <w:rPr>
              <w:rFonts w:cs="Segoe UI"/>
              <w:b/>
              <w:bCs/>
              <w:sz w:val="16"/>
              <w:szCs w:val="20"/>
            </w:rPr>
          </w:pPr>
          <w:r>
            <w:rPr>
              <w:rFonts w:cs="Segoe UI"/>
              <w:b/>
              <w:bCs/>
              <w:noProof/>
              <w:sz w:val="16"/>
              <w:szCs w:val="20"/>
              <w:lang w:val="en-US" w:eastAsia="en-US"/>
            </w:rPr>
            <w:drawing>
              <wp:inline distT="0" distB="0" distL="0" distR="0" wp14:anchorId="2BFD7B48" wp14:editId="366F497B">
                <wp:extent cx="1414130" cy="801341"/>
                <wp:effectExtent l="0" t="0" r="0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tpyc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855" cy="801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cs="Segoe UI"/>
              <w:b/>
              <w:bCs/>
              <w:sz w:val="16"/>
              <w:szCs w:val="20"/>
            </w:rPr>
            <w:tab/>
          </w:r>
        </w:p>
      </w:tc>
      <w:tc>
        <w:tcPr>
          <w:tcW w:w="3686" w:type="dxa"/>
        </w:tcPr>
        <w:p w:rsidR="006F49FC" w:rsidRDefault="006F49FC" w:rsidP="0062675F">
          <w:pPr>
            <w:pStyle w:val="HeaderBold"/>
          </w:pPr>
        </w:p>
        <w:p w:rsidR="006F49FC" w:rsidRDefault="006F49FC" w:rsidP="0062675F">
          <w:pPr>
            <w:pStyle w:val="HeaderBold"/>
          </w:pPr>
        </w:p>
        <w:p w:rsidR="006F49FC" w:rsidRPr="006F49FC" w:rsidRDefault="006F49FC" w:rsidP="0062675F">
          <w:pPr>
            <w:pStyle w:val="HeaderBold"/>
            <w:jc w:val="center"/>
            <w:rPr>
              <w:lang w:val="es-ES"/>
            </w:rPr>
          </w:pPr>
          <w:r>
            <w:fldChar w:fldCharType="begin"/>
          </w:r>
          <w:r w:rsidRPr="006F49FC">
            <w:rPr>
              <w:lang w:val="es-ES"/>
            </w:rPr>
            <w:instrText xml:space="preserve"> DOCPROPERTY  PropTitle  \* MERGEFORMAT </w:instrText>
          </w:r>
          <w:r>
            <w:fldChar w:fldCharType="separate"/>
          </w:r>
          <w:r w:rsidR="005C06B3">
            <w:rPr>
              <w:lang w:val="es-ES"/>
            </w:rPr>
            <w:t>Asociación Técnica de Puertos y Costas</w:t>
          </w:r>
          <w:r>
            <w:fldChar w:fldCharType="end"/>
          </w:r>
        </w:p>
        <w:p w:rsidR="006F49FC" w:rsidRPr="00D21D0B" w:rsidRDefault="006F49FC" w:rsidP="0062675F">
          <w:pPr>
            <w:pStyle w:val="HeaderUnbold"/>
            <w:jc w:val="center"/>
            <w:rPr>
              <w:b/>
              <w:bCs/>
            </w:rPr>
          </w:pPr>
          <w:fldSimple w:instr=" DOCPROPERTY  PropSubTitle  \* MERGEFORMAT ">
            <w:r w:rsidR="005C06B3">
              <w:t>Premio Modesto Vigueras 2018</w:t>
            </w:r>
          </w:fldSimple>
        </w:p>
      </w:tc>
      <w:tc>
        <w:tcPr>
          <w:tcW w:w="3524" w:type="dxa"/>
          <w:hideMark/>
        </w:tcPr>
        <w:p w:rsidR="006F49FC" w:rsidRDefault="006F49FC" w:rsidP="0062675F">
          <w:pPr>
            <w:spacing w:before="120" w:after="120"/>
            <w:jc w:val="center"/>
            <w:rPr>
              <w:rFonts w:cs="Segoe UI"/>
              <w:b/>
              <w:bCs/>
              <w:sz w:val="16"/>
              <w:szCs w:val="20"/>
            </w:rPr>
          </w:pPr>
          <w:r>
            <w:rPr>
              <w:rFonts w:cs="Segoe UI"/>
              <w:b/>
              <w:bCs/>
              <w:noProof/>
              <w:sz w:val="16"/>
              <w:szCs w:val="20"/>
              <w:lang w:val="en-US" w:eastAsia="en-US"/>
            </w:rPr>
            <w:drawing>
              <wp:inline distT="0" distB="0" distL="0" distR="0" wp14:anchorId="6662D05E" wp14:editId="77E09A6F">
                <wp:extent cx="1414130" cy="618375"/>
                <wp:effectExtent l="0" t="0" r="0" b="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JP 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131" cy="618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31702" w:rsidRDefault="00031702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EPTableStyle41"/>
      <w:tblW w:w="10329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3686"/>
      <w:gridCol w:w="3524"/>
    </w:tblGrid>
    <w:tr w:rsidR="006F49FC" w:rsidTr="0062675F">
      <w:trPr>
        <w:trHeight w:val="277"/>
      </w:trPr>
      <w:tc>
        <w:tcPr>
          <w:tcW w:w="3119" w:type="dxa"/>
        </w:tcPr>
        <w:p w:rsidR="006F49FC" w:rsidRDefault="006F49FC" w:rsidP="0062675F">
          <w:pPr>
            <w:spacing w:before="120" w:after="120"/>
            <w:rPr>
              <w:rFonts w:cs="Segoe UI"/>
              <w:b/>
              <w:bCs/>
              <w:sz w:val="16"/>
              <w:szCs w:val="20"/>
            </w:rPr>
          </w:pPr>
          <w:r>
            <w:rPr>
              <w:rFonts w:cs="Segoe UI"/>
              <w:b/>
              <w:bCs/>
              <w:noProof/>
              <w:sz w:val="16"/>
              <w:szCs w:val="20"/>
              <w:lang w:val="en-US" w:eastAsia="en-US"/>
            </w:rPr>
            <w:drawing>
              <wp:inline distT="0" distB="0" distL="0" distR="0" wp14:anchorId="7E9190ED" wp14:editId="3171D700">
                <wp:extent cx="1414130" cy="801341"/>
                <wp:effectExtent l="0" t="0" r="0" b="0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tpyc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855" cy="801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cs="Segoe UI"/>
              <w:b/>
              <w:bCs/>
              <w:sz w:val="16"/>
              <w:szCs w:val="20"/>
            </w:rPr>
            <w:tab/>
          </w:r>
        </w:p>
      </w:tc>
      <w:tc>
        <w:tcPr>
          <w:tcW w:w="3686" w:type="dxa"/>
        </w:tcPr>
        <w:p w:rsidR="006F49FC" w:rsidRDefault="006F49FC" w:rsidP="0062675F">
          <w:pPr>
            <w:pStyle w:val="HeaderBold"/>
          </w:pPr>
        </w:p>
        <w:p w:rsidR="006F49FC" w:rsidRDefault="006F49FC" w:rsidP="0062675F">
          <w:pPr>
            <w:pStyle w:val="HeaderBold"/>
          </w:pPr>
        </w:p>
        <w:p w:rsidR="006F49FC" w:rsidRPr="006F49FC" w:rsidRDefault="00AD0E84" w:rsidP="00AD0E84">
          <w:pPr>
            <w:pStyle w:val="HeaderBold"/>
            <w:tabs>
              <w:tab w:val="left" w:pos="201"/>
              <w:tab w:val="center" w:pos="1735"/>
            </w:tabs>
            <w:rPr>
              <w:lang w:val="es-ES"/>
            </w:rPr>
          </w:pPr>
          <w:r>
            <w:tab/>
          </w:r>
          <w:r>
            <w:tab/>
          </w:r>
          <w:r w:rsidRPr="00AD0E84">
            <w:rPr>
              <w:lang w:val="es-ES"/>
            </w:rPr>
            <w:t>Asociación Técnica de Puertos y Costas</w:t>
          </w:r>
        </w:p>
        <w:p w:rsidR="006F49FC" w:rsidRPr="00AD0E84" w:rsidRDefault="00AD0E84" w:rsidP="0062675F">
          <w:pPr>
            <w:pStyle w:val="HeaderUnbold"/>
            <w:jc w:val="center"/>
            <w:rPr>
              <w:b/>
              <w:bCs/>
              <w:lang w:val="es-ES"/>
            </w:rPr>
          </w:pPr>
          <w:r>
            <w:t>Premio Modesto Vigueras 2018</w:t>
          </w:r>
        </w:p>
      </w:tc>
      <w:tc>
        <w:tcPr>
          <w:tcW w:w="3524" w:type="dxa"/>
          <w:hideMark/>
        </w:tcPr>
        <w:p w:rsidR="006F49FC" w:rsidRDefault="006F49FC" w:rsidP="0062675F">
          <w:pPr>
            <w:spacing w:before="120" w:after="120"/>
            <w:jc w:val="center"/>
            <w:rPr>
              <w:rFonts w:cs="Segoe UI"/>
              <w:b/>
              <w:bCs/>
              <w:sz w:val="16"/>
              <w:szCs w:val="20"/>
            </w:rPr>
          </w:pPr>
          <w:r>
            <w:rPr>
              <w:rFonts w:cs="Segoe UI"/>
              <w:b/>
              <w:bCs/>
              <w:noProof/>
              <w:sz w:val="16"/>
              <w:szCs w:val="20"/>
              <w:lang w:val="en-US" w:eastAsia="en-US"/>
            </w:rPr>
            <w:drawing>
              <wp:inline distT="0" distB="0" distL="0" distR="0" wp14:anchorId="7751DB10" wp14:editId="1A4DDA45">
                <wp:extent cx="1414130" cy="618375"/>
                <wp:effectExtent l="0" t="0" r="0" b="0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JP 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131" cy="618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31702" w:rsidRDefault="00031702" w:rsidP="00A92114">
    <w:pPr>
      <w:spacing w:before="0" w:after="0" w:line="240" w:lineRule="auto"/>
      <w:ind w:left="1890"/>
      <w:rPr>
        <w:rFonts w:cs="Segoe UI"/>
        <w:b/>
        <w:bCs/>
        <w:sz w:val="16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331" w:rsidRDefault="00331331">
    <w:pPr>
      <w:pStyle w:val="Encabezad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EPTableStyle41"/>
      <w:tblW w:w="10197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2987"/>
      <w:gridCol w:w="3524"/>
    </w:tblGrid>
    <w:tr w:rsidR="003D11DE" w:rsidTr="007C26B6">
      <w:trPr>
        <w:trHeight w:val="277"/>
      </w:trPr>
      <w:tc>
        <w:tcPr>
          <w:tcW w:w="3686" w:type="dxa"/>
        </w:tcPr>
        <w:p w:rsidR="003D11DE" w:rsidRDefault="003D11DE" w:rsidP="003D11DE">
          <w:pPr>
            <w:spacing w:before="120" w:after="120"/>
            <w:rPr>
              <w:rFonts w:cs="Segoe UI"/>
              <w:b/>
              <w:bCs/>
              <w:sz w:val="16"/>
              <w:szCs w:val="20"/>
            </w:rPr>
          </w:pPr>
        </w:p>
      </w:tc>
      <w:tc>
        <w:tcPr>
          <w:tcW w:w="2987" w:type="dxa"/>
        </w:tcPr>
        <w:p w:rsidR="003D11DE" w:rsidRPr="00D21D0B" w:rsidRDefault="003D11DE" w:rsidP="00D21D0B">
          <w:pPr>
            <w:pStyle w:val="HeaderUnbold"/>
            <w:rPr>
              <w:b/>
              <w:bCs/>
            </w:rPr>
          </w:pPr>
        </w:p>
      </w:tc>
      <w:tc>
        <w:tcPr>
          <w:tcW w:w="3524" w:type="dxa"/>
        </w:tcPr>
        <w:p w:rsidR="003D11DE" w:rsidRDefault="003D11DE" w:rsidP="003D11DE">
          <w:pPr>
            <w:spacing w:before="120" w:after="120"/>
            <w:rPr>
              <w:rFonts w:cs="Segoe UI"/>
              <w:b/>
              <w:bCs/>
              <w:sz w:val="16"/>
              <w:szCs w:val="20"/>
            </w:rPr>
          </w:pPr>
        </w:p>
      </w:tc>
    </w:tr>
  </w:tbl>
  <w:p w:rsidR="003D11DE" w:rsidRDefault="003D11DE" w:rsidP="00850C98">
    <w:pPr>
      <w:spacing w:before="0" w:after="0" w:line="240" w:lineRule="auto"/>
      <w:rPr>
        <w:rFonts w:cs="Segoe UI"/>
        <w:b/>
        <w:bCs/>
        <w:sz w:val="16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59pt;height:156.75pt" o:bullet="t">
        <v:imagedata r:id="rId1" o:title="logo-atpyc"/>
      </v:shape>
    </w:pict>
  </w:numPicBullet>
  <w:abstractNum w:abstractNumId="0" w15:restartNumberingAfterBreak="0">
    <w:nsid w:val="FFFFFF7C"/>
    <w:multiLevelType w:val="singleLevel"/>
    <w:tmpl w:val="61128532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1A13C8A"/>
    <w:multiLevelType w:val="multilevel"/>
    <w:tmpl w:val="71AC3360"/>
    <w:lvl w:ilvl="0">
      <w:start w:val="1"/>
      <w:numFmt w:val="bullet"/>
      <w:lvlText w:val=""/>
      <w:lvlJc w:val="left"/>
      <w:pPr>
        <w:ind w:left="357" w:hanging="357"/>
      </w:pPr>
      <w:rPr>
        <w:rFonts w:ascii="Wingdings" w:hAnsi="Wingdings" w:cs="Wingdings" w:hint="default"/>
        <w:color w:val="005F83" w:themeColor="accent6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</w:rPr>
    </w:lvl>
    <w:lvl w:ilvl="2">
      <w:start w:val="1"/>
      <w:numFmt w:val="bullet"/>
      <w:pStyle w:val="Bullet3"/>
      <w:lvlText w:val=""/>
      <w:lvlJc w:val="left"/>
      <w:pPr>
        <w:ind w:left="1071" w:hanging="357"/>
      </w:pPr>
      <w:rPr>
        <w:rFonts w:ascii="Symbol" w:hAnsi="Symbol" w:hint="default"/>
        <w:color w:val="005F83"/>
      </w:rPr>
    </w:lvl>
    <w:lvl w:ilvl="3">
      <w:start w:val="1"/>
      <w:numFmt w:val="bullet"/>
      <w:lvlText w:val=""/>
      <w:lvlJc w:val="left"/>
      <w:pPr>
        <w:ind w:left="1428" w:hanging="35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2" w15:restartNumberingAfterBreak="0">
    <w:nsid w:val="04EF6C38"/>
    <w:multiLevelType w:val="hybridMultilevel"/>
    <w:tmpl w:val="C0A860F6"/>
    <w:lvl w:ilvl="0" w:tplc="A678D5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3272E"/>
    <w:multiLevelType w:val="multilevel"/>
    <w:tmpl w:val="5486F4CE"/>
    <w:styleLink w:val="AdvisianAlpha"/>
    <w:lvl w:ilvl="0">
      <w:start w:val="1"/>
      <w:numFmt w:val="lowerLetter"/>
      <w:pStyle w:val="ListAlpha"/>
      <w:lvlText w:val="(%1)"/>
      <w:lvlJc w:val="left"/>
      <w:pPr>
        <w:tabs>
          <w:tab w:val="num" w:pos="964"/>
        </w:tabs>
        <w:ind w:left="567" w:hanging="567"/>
      </w:pPr>
      <w:rPr>
        <w:rFonts w:ascii="Georgia" w:hAnsi="Georgia" w:hint="default"/>
        <w:b w:val="0"/>
        <w:i w:val="0"/>
        <w:caps w:val="0"/>
        <w:strike w:val="0"/>
        <w:dstrike w:val="0"/>
        <w:vanish w:val="0"/>
        <w:sz w:val="19"/>
        <w:vertAlign w:val="baseline"/>
      </w:rPr>
    </w:lvl>
    <w:lvl w:ilvl="1">
      <w:start w:val="1"/>
      <w:numFmt w:val="lowerRoman"/>
      <w:lvlText w:val="(%2)"/>
      <w:lvlJc w:val="left"/>
      <w:pPr>
        <w:tabs>
          <w:tab w:val="num" w:pos="1531"/>
        </w:tabs>
        <w:ind w:left="1134" w:hanging="567"/>
      </w:pPr>
      <w:rPr>
        <w:rFonts w:ascii="Georgia" w:hAnsi="Georgia" w:hint="default"/>
        <w:b w:val="0"/>
        <w:i w:val="0"/>
        <w:sz w:val="19"/>
      </w:rPr>
    </w:lvl>
    <w:lvl w:ilvl="2">
      <w:start w:val="1"/>
      <w:numFmt w:val="decimal"/>
      <w:lvlText w:val="(%3)"/>
      <w:lvlJc w:val="left"/>
      <w:pPr>
        <w:tabs>
          <w:tab w:val="num" w:pos="2098"/>
        </w:tabs>
        <w:ind w:left="1701" w:hanging="567"/>
      </w:pPr>
      <w:rPr>
        <w:rFonts w:ascii="Georgia" w:hAnsi="Georgia" w:hint="default"/>
        <w:b w:val="0"/>
        <w:i w:val="0"/>
        <w:sz w:val="19"/>
      </w:rPr>
    </w:lvl>
    <w:lvl w:ilvl="3">
      <w:start w:val="1"/>
      <w:numFmt w:val="upperLetter"/>
      <w:lvlText w:val="(%4)"/>
      <w:lvlJc w:val="left"/>
      <w:pPr>
        <w:tabs>
          <w:tab w:val="num" w:pos="2665"/>
        </w:tabs>
        <w:ind w:left="2268" w:hanging="567"/>
      </w:pPr>
      <w:rPr>
        <w:rFonts w:ascii="Georgia" w:hAnsi="Georgia" w:hint="default"/>
        <w:b w:val="0"/>
        <w:i w:val="0"/>
        <w:sz w:val="19"/>
      </w:rPr>
    </w:lvl>
    <w:lvl w:ilvl="4">
      <w:start w:val="1"/>
      <w:numFmt w:val="none"/>
      <w:suff w:val="nothing"/>
      <w:lvlText w:val=""/>
      <w:lvlJc w:val="left"/>
      <w:pPr>
        <w:ind w:left="2835" w:hanging="567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none"/>
      <w:suff w:val="nothing"/>
      <w:lvlText w:val=""/>
      <w:lvlJc w:val="left"/>
      <w:pPr>
        <w:ind w:left="3402" w:hanging="567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none"/>
      <w:suff w:val="nothing"/>
      <w:lvlText w:val=""/>
      <w:lvlJc w:val="left"/>
      <w:pPr>
        <w:ind w:left="3969" w:hanging="567"/>
      </w:pPr>
      <w:rPr>
        <w:rFonts w:ascii="Arial" w:hAnsi="Arial" w:hint="default"/>
        <w:b w:val="0"/>
        <w:i w:val="0"/>
        <w:sz w:val="20"/>
      </w:rPr>
    </w:lvl>
    <w:lvl w:ilvl="7">
      <w:start w:val="1"/>
      <w:numFmt w:val="none"/>
      <w:suff w:val="nothing"/>
      <w:lvlText w:val="%8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5103" w:hanging="567"/>
      </w:pPr>
      <w:rPr>
        <w:rFonts w:hint="default"/>
      </w:rPr>
    </w:lvl>
  </w:abstractNum>
  <w:abstractNum w:abstractNumId="4" w15:restartNumberingAfterBreak="0">
    <w:nsid w:val="188670BA"/>
    <w:multiLevelType w:val="multilevel"/>
    <w:tmpl w:val="D66C9E08"/>
    <w:styleLink w:val="TOCAppendix"/>
    <w:lvl w:ilvl="0">
      <w:start w:val="1"/>
      <w:numFmt w:val="upperLetter"/>
      <w:lvlText w:val="Appendix %1"/>
      <w:lvlJc w:val="left"/>
      <w:pPr>
        <w:tabs>
          <w:tab w:val="num" w:pos="1559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851"/>
        </w:tabs>
        <w:ind w:left="0" w:firstLine="0"/>
      </w:pPr>
      <w:rPr>
        <w:rFonts w:hint="default"/>
      </w:rPr>
    </w:lvl>
  </w:abstractNum>
  <w:abstractNum w:abstractNumId="5" w15:restartNumberingAfterBreak="0">
    <w:nsid w:val="1C662AA9"/>
    <w:multiLevelType w:val="multilevel"/>
    <w:tmpl w:val="5486F4CE"/>
    <w:numStyleLink w:val="AdvisianAlpha"/>
  </w:abstractNum>
  <w:abstractNum w:abstractNumId="6" w15:restartNumberingAfterBreak="0">
    <w:nsid w:val="1CAF1F88"/>
    <w:multiLevelType w:val="hybridMultilevel"/>
    <w:tmpl w:val="C262ADF6"/>
    <w:lvl w:ilvl="0" w:tplc="A678D5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00AF5"/>
    <w:multiLevelType w:val="hybridMultilevel"/>
    <w:tmpl w:val="8326D784"/>
    <w:lvl w:ilvl="0" w:tplc="905464CA">
      <w:start w:val="1"/>
      <w:numFmt w:val="decimal"/>
      <w:pStyle w:val="TableTitleCaption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A1103"/>
    <w:multiLevelType w:val="hybridMultilevel"/>
    <w:tmpl w:val="A5E85C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511B1"/>
    <w:multiLevelType w:val="hybridMultilevel"/>
    <w:tmpl w:val="A4C83376"/>
    <w:lvl w:ilvl="0" w:tplc="29D0737E">
      <w:start w:val="1"/>
      <w:numFmt w:val="decimal"/>
      <w:pStyle w:val="NumberList1"/>
      <w:lvlText w:val="%1."/>
      <w:lvlJc w:val="left"/>
      <w:pPr>
        <w:ind w:left="720" w:hanging="360"/>
      </w:pPr>
    </w:lvl>
    <w:lvl w:ilvl="1" w:tplc="A11E8524">
      <w:start w:val="1"/>
      <w:numFmt w:val="lowerLetter"/>
      <w:lvlText w:val="%2."/>
      <w:lvlJc w:val="left"/>
      <w:pPr>
        <w:ind w:left="1440" w:hanging="360"/>
      </w:pPr>
    </w:lvl>
    <w:lvl w:ilvl="2" w:tplc="96641790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846F11"/>
    <w:multiLevelType w:val="multilevel"/>
    <w:tmpl w:val="7EBA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576DC8"/>
    <w:multiLevelType w:val="hybridMultilevel"/>
    <w:tmpl w:val="B3F2C7D2"/>
    <w:lvl w:ilvl="0" w:tplc="9E908F16">
      <w:start w:val="1"/>
      <w:numFmt w:val="decimal"/>
      <w:pStyle w:val="ReferenceBullet"/>
      <w:lvlText w:val="[Ref %1]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80517"/>
    <w:multiLevelType w:val="hybridMultilevel"/>
    <w:tmpl w:val="A5E85C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1B2A05"/>
    <w:multiLevelType w:val="hybridMultilevel"/>
    <w:tmpl w:val="11821EB4"/>
    <w:lvl w:ilvl="0" w:tplc="2B6C412E">
      <w:start w:val="1"/>
      <w:numFmt w:val="bullet"/>
      <w:pStyle w:val="Style2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F49EF"/>
    <w:multiLevelType w:val="multilevel"/>
    <w:tmpl w:val="C714CA48"/>
    <w:styleLink w:val="1ai"/>
    <w:lvl w:ilvl="0">
      <w:start w:val="1"/>
      <w:numFmt w:val="decimal"/>
      <w:lvlText w:val="%1.0"/>
      <w:lvlJc w:val="left"/>
      <w:pPr>
        <w:ind w:left="0" w:firstLine="0"/>
      </w:pPr>
      <w:rPr>
        <w:rFonts w:ascii="Calibri" w:hAnsi="Calibri" w:cstheme="minorHAnsi"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34D53D4"/>
    <w:multiLevelType w:val="multilevel"/>
    <w:tmpl w:val="1A5ED15A"/>
    <w:lvl w:ilvl="0">
      <w:start w:val="1"/>
      <w:numFmt w:val="decimal"/>
      <w:pStyle w:val="Ttulo1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1134" w:hanging="1134"/>
      </w:pPr>
      <w:rPr>
        <w:rFonts w:hint="default"/>
        <w:b/>
      </w:rPr>
    </w:lvl>
    <w:lvl w:ilvl="2">
      <w:start w:val="1"/>
      <w:numFmt w:val="decimal"/>
      <w:pStyle w:val="Ttulo3"/>
      <w:lvlText w:val="%1.%2.%3"/>
      <w:lvlJc w:val="left"/>
      <w:pPr>
        <w:ind w:left="1134" w:hanging="1134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3402" w:hanging="113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4" w:hanging="1134"/>
      </w:pPr>
      <w:rPr>
        <w:rFonts w:hint="default"/>
      </w:rPr>
    </w:lvl>
  </w:abstractNum>
  <w:abstractNum w:abstractNumId="16" w15:restartNumberingAfterBreak="0">
    <w:nsid w:val="6C7B693E"/>
    <w:multiLevelType w:val="multilevel"/>
    <w:tmpl w:val="A8D22482"/>
    <w:styleLink w:val="AppendixList"/>
    <w:lvl w:ilvl="0">
      <w:start w:val="1"/>
      <w:numFmt w:val="upperLetter"/>
      <w:lvlText w:val="Appendix %1"/>
      <w:lvlJc w:val="left"/>
      <w:pPr>
        <w:ind w:left="2835" w:hanging="2835"/>
      </w:pPr>
      <w:rPr>
        <w:b/>
        <w:i w:val="0"/>
        <w:color w:val="auto"/>
        <w:sz w:val="6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728C2401"/>
    <w:multiLevelType w:val="hybridMultilevel"/>
    <w:tmpl w:val="E886DB00"/>
    <w:lvl w:ilvl="0" w:tplc="3956F66A">
      <w:start w:val="1"/>
      <w:numFmt w:val="bullet"/>
      <w:pStyle w:val="TableBullet1"/>
      <w:lvlText w:val=""/>
      <w:lvlJc w:val="left"/>
      <w:pPr>
        <w:ind w:left="822" w:hanging="360"/>
      </w:pPr>
      <w:rPr>
        <w:rFonts w:ascii="Wingdings" w:hAnsi="Wingdings" w:cs="Wingdings" w:hint="default"/>
        <w:color w:val="005F83"/>
      </w:rPr>
    </w:lvl>
    <w:lvl w:ilvl="1" w:tplc="AE1E32B8">
      <w:start w:val="1"/>
      <w:numFmt w:val="bullet"/>
      <w:lvlText w:val="-"/>
      <w:lvlJc w:val="left"/>
      <w:pPr>
        <w:ind w:left="1542" w:hanging="360"/>
      </w:pPr>
      <w:rPr>
        <w:rFonts w:ascii="Arial" w:hAnsi="Arial" w:cs="Arial" w:hint="default"/>
        <w:color w:val="005F83" w:themeColor="accent6"/>
      </w:rPr>
    </w:lvl>
    <w:lvl w:ilvl="2" w:tplc="0C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8" w15:restartNumberingAfterBreak="0">
    <w:nsid w:val="734158A4"/>
    <w:multiLevelType w:val="multilevel"/>
    <w:tmpl w:val="6DD28D3E"/>
    <w:lvl w:ilvl="0">
      <w:start w:val="1"/>
      <w:numFmt w:val="bullet"/>
      <w:pStyle w:val="Bullet1"/>
      <w:lvlText w:val=""/>
      <w:lvlJc w:val="left"/>
      <w:pPr>
        <w:ind w:left="360" w:hanging="360"/>
      </w:pPr>
      <w:rPr>
        <w:rFonts w:ascii="Wingdings" w:hAnsi="Wingdings" w:hint="default"/>
        <w:color w:val="005F83"/>
      </w:rPr>
    </w:lvl>
    <w:lvl w:ilvl="1">
      <w:start w:val="1"/>
      <w:numFmt w:val="bullet"/>
      <w:pStyle w:val="Bullet2"/>
      <w:lvlText w:val=""/>
      <w:lvlJc w:val="left"/>
      <w:pPr>
        <w:ind w:left="714" w:hanging="357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ind w:left="1071" w:hanging="357"/>
      </w:pPr>
      <w:rPr>
        <w:rFonts w:ascii="Arial" w:hAnsi="Arial" w:cs="Arial" w:hint="default"/>
        <w:color w:val="005F83" w:themeColor="accent6"/>
      </w:rPr>
    </w:lvl>
    <w:lvl w:ilvl="3">
      <w:start w:val="1"/>
      <w:numFmt w:val="bullet"/>
      <w:lvlText w:val=""/>
      <w:lvlJc w:val="left"/>
      <w:pPr>
        <w:ind w:left="1428" w:hanging="35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19" w15:restartNumberingAfterBreak="0">
    <w:nsid w:val="73AD7EEB"/>
    <w:multiLevelType w:val="hybridMultilevel"/>
    <w:tmpl w:val="2BB8756C"/>
    <w:lvl w:ilvl="0" w:tplc="B0D0A568">
      <w:start w:val="1"/>
      <w:numFmt w:val="upperLetter"/>
      <w:pStyle w:val="HeadingAppendix"/>
      <w:lvlText w:val="Appendix %1"/>
      <w:lvlJc w:val="left"/>
      <w:pPr>
        <w:ind w:left="144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6AB4CCB"/>
    <w:multiLevelType w:val="hybridMultilevel"/>
    <w:tmpl w:val="CB40F248"/>
    <w:lvl w:ilvl="0" w:tplc="6E4A81BE">
      <w:start w:val="1"/>
      <w:numFmt w:val="bullet"/>
      <w:lvlText w:val=""/>
      <w:lvlJc w:val="left"/>
      <w:pPr>
        <w:ind w:left="822" w:hanging="360"/>
      </w:pPr>
      <w:rPr>
        <w:rFonts w:ascii="Wingdings" w:hAnsi="Wingdings" w:cs="Wingdings" w:hint="default"/>
        <w:color w:val="005F83" w:themeColor="accent6"/>
      </w:rPr>
    </w:lvl>
    <w:lvl w:ilvl="1" w:tplc="7166B36C">
      <w:start w:val="1"/>
      <w:numFmt w:val="bullet"/>
      <w:pStyle w:val="TableBullet2"/>
      <w:lvlText w:val="-"/>
      <w:lvlJc w:val="left"/>
      <w:pPr>
        <w:ind w:left="1542" w:hanging="360"/>
      </w:pPr>
      <w:rPr>
        <w:rFonts w:ascii="Arial" w:hAnsi="Arial" w:cs="Arial" w:hint="default"/>
        <w:color w:val="005F83"/>
      </w:rPr>
    </w:lvl>
    <w:lvl w:ilvl="2" w:tplc="0C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1" w15:restartNumberingAfterBreak="0">
    <w:nsid w:val="7A03295E"/>
    <w:multiLevelType w:val="hybridMultilevel"/>
    <w:tmpl w:val="4ABEC312"/>
    <w:lvl w:ilvl="0" w:tplc="2AEE3886">
      <w:start w:val="1"/>
      <w:numFmt w:val="lowerRoman"/>
      <w:pStyle w:val="NumberList3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4"/>
  </w:num>
  <w:num w:numId="2">
    <w:abstractNumId w:val="16"/>
  </w:num>
  <w:num w:numId="3">
    <w:abstractNumId w:val="0"/>
  </w:num>
  <w:num w:numId="4">
    <w:abstractNumId w:val="4"/>
  </w:num>
  <w:num w:numId="5">
    <w:abstractNumId w:val="18"/>
  </w:num>
  <w:num w:numId="6">
    <w:abstractNumId w:val="1"/>
  </w:num>
  <w:num w:numId="7">
    <w:abstractNumId w:val="9"/>
  </w:num>
  <w:num w:numId="8">
    <w:abstractNumId w:val="21"/>
  </w:num>
  <w:num w:numId="9">
    <w:abstractNumId w:val="17"/>
  </w:num>
  <w:num w:numId="10">
    <w:abstractNumId w:val="20"/>
  </w:num>
  <w:num w:numId="11">
    <w:abstractNumId w:val="15"/>
  </w:num>
  <w:num w:numId="12">
    <w:abstractNumId w:val="3"/>
  </w:num>
  <w:num w:numId="13">
    <w:abstractNumId w:val="5"/>
  </w:num>
  <w:num w:numId="14">
    <w:abstractNumId w:val="7"/>
  </w:num>
  <w:num w:numId="15">
    <w:abstractNumId w:val="11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13"/>
  </w:num>
  <w:num w:numId="19">
    <w:abstractNumId w:val="2"/>
  </w:num>
  <w:num w:numId="20">
    <w:abstractNumId w:val="10"/>
  </w:num>
  <w:num w:numId="21">
    <w:abstractNumId w:val="6"/>
  </w:num>
  <w:num w:numId="22">
    <w:abstractNumId w:val="13"/>
  </w:num>
  <w:num w:numId="23">
    <w:abstractNumId w:val="8"/>
  </w:num>
  <w:num w:numId="24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539"/>
    <w:rsid w:val="00000F28"/>
    <w:rsid w:val="000019B9"/>
    <w:rsid w:val="00003CF3"/>
    <w:rsid w:val="00006FA8"/>
    <w:rsid w:val="000111F2"/>
    <w:rsid w:val="00013ABC"/>
    <w:rsid w:val="0002052C"/>
    <w:rsid w:val="00022CC4"/>
    <w:rsid w:val="00025D64"/>
    <w:rsid w:val="0002722B"/>
    <w:rsid w:val="00031702"/>
    <w:rsid w:val="00033600"/>
    <w:rsid w:val="00043EF4"/>
    <w:rsid w:val="000541B8"/>
    <w:rsid w:val="00054D7B"/>
    <w:rsid w:val="00060611"/>
    <w:rsid w:val="000627E6"/>
    <w:rsid w:val="00062931"/>
    <w:rsid w:val="00066E93"/>
    <w:rsid w:val="000724A9"/>
    <w:rsid w:val="00073625"/>
    <w:rsid w:val="000777FC"/>
    <w:rsid w:val="00081C49"/>
    <w:rsid w:val="00087527"/>
    <w:rsid w:val="00090393"/>
    <w:rsid w:val="000A1C0F"/>
    <w:rsid w:val="000A433D"/>
    <w:rsid w:val="000B38EB"/>
    <w:rsid w:val="000B3BE7"/>
    <w:rsid w:val="000C0458"/>
    <w:rsid w:val="000C6DF8"/>
    <w:rsid w:val="000D03D7"/>
    <w:rsid w:val="000D0724"/>
    <w:rsid w:val="000D1FA4"/>
    <w:rsid w:val="000D31F4"/>
    <w:rsid w:val="000D492E"/>
    <w:rsid w:val="000D49D3"/>
    <w:rsid w:val="000D4DC8"/>
    <w:rsid w:val="000D4E17"/>
    <w:rsid w:val="000D62AA"/>
    <w:rsid w:val="000D733A"/>
    <w:rsid w:val="000D7A07"/>
    <w:rsid w:val="000E14A1"/>
    <w:rsid w:val="000E1DB4"/>
    <w:rsid w:val="000E55A1"/>
    <w:rsid w:val="000F01BA"/>
    <w:rsid w:val="000F145D"/>
    <w:rsid w:val="000F262B"/>
    <w:rsid w:val="000F35D1"/>
    <w:rsid w:val="000F6FA3"/>
    <w:rsid w:val="000F7180"/>
    <w:rsid w:val="001021C9"/>
    <w:rsid w:val="00103726"/>
    <w:rsid w:val="00110A44"/>
    <w:rsid w:val="00115EFD"/>
    <w:rsid w:val="00120C8B"/>
    <w:rsid w:val="001254CD"/>
    <w:rsid w:val="00125BD0"/>
    <w:rsid w:val="00131257"/>
    <w:rsid w:val="00135293"/>
    <w:rsid w:val="00147106"/>
    <w:rsid w:val="0015275A"/>
    <w:rsid w:val="00153095"/>
    <w:rsid w:val="00163021"/>
    <w:rsid w:val="00163274"/>
    <w:rsid w:val="001649D4"/>
    <w:rsid w:val="00170E18"/>
    <w:rsid w:val="00171D7F"/>
    <w:rsid w:val="001734CC"/>
    <w:rsid w:val="0017474E"/>
    <w:rsid w:val="00174F03"/>
    <w:rsid w:val="00176CC9"/>
    <w:rsid w:val="0018197E"/>
    <w:rsid w:val="001824AF"/>
    <w:rsid w:val="00184445"/>
    <w:rsid w:val="001852EC"/>
    <w:rsid w:val="00185D45"/>
    <w:rsid w:val="00185E2B"/>
    <w:rsid w:val="00186C9B"/>
    <w:rsid w:val="00190E09"/>
    <w:rsid w:val="0019638F"/>
    <w:rsid w:val="001A6ED8"/>
    <w:rsid w:val="001A6F87"/>
    <w:rsid w:val="001B02B8"/>
    <w:rsid w:val="001B2B28"/>
    <w:rsid w:val="001B30EC"/>
    <w:rsid w:val="001B7C1C"/>
    <w:rsid w:val="001C162B"/>
    <w:rsid w:val="001C265E"/>
    <w:rsid w:val="001C2AC2"/>
    <w:rsid w:val="001C372D"/>
    <w:rsid w:val="001C4C8B"/>
    <w:rsid w:val="001C5AED"/>
    <w:rsid w:val="001D07E0"/>
    <w:rsid w:val="001D0F82"/>
    <w:rsid w:val="001D276B"/>
    <w:rsid w:val="001D33C6"/>
    <w:rsid w:val="001D65F6"/>
    <w:rsid w:val="001E1DC7"/>
    <w:rsid w:val="001E6186"/>
    <w:rsid w:val="001E741F"/>
    <w:rsid w:val="001F07AE"/>
    <w:rsid w:val="001F72B1"/>
    <w:rsid w:val="00202900"/>
    <w:rsid w:val="0020452B"/>
    <w:rsid w:val="00205044"/>
    <w:rsid w:val="00217C30"/>
    <w:rsid w:val="002213C4"/>
    <w:rsid w:val="00224756"/>
    <w:rsid w:val="0022517D"/>
    <w:rsid w:val="0022700F"/>
    <w:rsid w:val="002312A9"/>
    <w:rsid w:val="0024769D"/>
    <w:rsid w:val="002566E4"/>
    <w:rsid w:val="0026106B"/>
    <w:rsid w:val="00263E02"/>
    <w:rsid w:val="0026605E"/>
    <w:rsid w:val="0027563C"/>
    <w:rsid w:val="0027696B"/>
    <w:rsid w:val="00281447"/>
    <w:rsid w:val="00286FC5"/>
    <w:rsid w:val="00287FFB"/>
    <w:rsid w:val="002916C1"/>
    <w:rsid w:val="002950D1"/>
    <w:rsid w:val="002A1A5A"/>
    <w:rsid w:val="002A4B10"/>
    <w:rsid w:val="002A5167"/>
    <w:rsid w:val="002A5749"/>
    <w:rsid w:val="002A5F32"/>
    <w:rsid w:val="002B52F8"/>
    <w:rsid w:val="002B712B"/>
    <w:rsid w:val="002C14B1"/>
    <w:rsid w:val="002C1B2D"/>
    <w:rsid w:val="002C4593"/>
    <w:rsid w:val="002C490B"/>
    <w:rsid w:val="002C4C5A"/>
    <w:rsid w:val="002D73E5"/>
    <w:rsid w:val="002E2AF9"/>
    <w:rsid w:val="002E2DEA"/>
    <w:rsid w:val="002E33E6"/>
    <w:rsid w:val="002E5655"/>
    <w:rsid w:val="002F18F3"/>
    <w:rsid w:val="002F7DBF"/>
    <w:rsid w:val="00300498"/>
    <w:rsid w:val="00301CAF"/>
    <w:rsid w:val="00302166"/>
    <w:rsid w:val="00303CAE"/>
    <w:rsid w:val="00303F40"/>
    <w:rsid w:val="00304F8C"/>
    <w:rsid w:val="00305168"/>
    <w:rsid w:val="00307225"/>
    <w:rsid w:val="00310E00"/>
    <w:rsid w:val="003152E2"/>
    <w:rsid w:val="00316171"/>
    <w:rsid w:val="00316E2D"/>
    <w:rsid w:val="00317D76"/>
    <w:rsid w:val="00320F73"/>
    <w:rsid w:val="00321995"/>
    <w:rsid w:val="00324804"/>
    <w:rsid w:val="00331331"/>
    <w:rsid w:val="003319FB"/>
    <w:rsid w:val="00341896"/>
    <w:rsid w:val="00343BCA"/>
    <w:rsid w:val="00345BEA"/>
    <w:rsid w:val="003462DB"/>
    <w:rsid w:val="003466A0"/>
    <w:rsid w:val="0034754E"/>
    <w:rsid w:val="00347B45"/>
    <w:rsid w:val="00354742"/>
    <w:rsid w:val="0035691D"/>
    <w:rsid w:val="00356A44"/>
    <w:rsid w:val="00361AA6"/>
    <w:rsid w:val="00363120"/>
    <w:rsid w:val="003646BE"/>
    <w:rsid w:val="00371305"/>
    <w:rsid w:val="00371A37"/>
    <w:rsid w:val="00374672"/>
    <w:rsid w:val="00375DD0"/>
    <w:rsid w:val="003765C1"/>
    <w:rsid w:val="00382D61"/>
    <w:rsid w:val="003839B5"/>
    <w:rsid w:val="00385115"/>
    <w:rsid w:val="00385C67"/>
    <w:rsid w:val="00387FCD"/>
    <w:rsid w:val="00391AE9"/>
    <w:rsid w:val="00394BE7"/>
    <w:rsid w:val="00395092"/>
    <w:rsid w:val="003A019B"/>
    <w:rsid w:val="003B042A"/>
    <w:rsid w:val="003B0E48"/>
    <w:rsid w:val="003B2280"/>
    <w:rsid w:val="003B2ED1"/>
    <w:rsid w:val="003C1467"/>
    <w:rsid w:val="003C4601"/>
    <w:rsid w:val="003D11DE"/>
    <w:rsid w:val="003D7017"/>
    <w:rsid w:val="003D7F35"/>
    <w:rsid w:val="003E5F01"/>
    <w:rsid w:val="003F08B9"/>
    <w:rsid w:val="003F3B2B"/>
    <w:rsid w:val="003F60B8"/>
    <w:rsid w:val="003F6286"/>
    <w:rsid w:val="0040695A"/>
    <w:rsid w:val="00423950"/>
    <w:rsid w:val="004365AB"/>
    <w:rsid w:val="00436B7A"/>
    <w:rsid w:val="00436FE8"/>
    <w:rsid w:val="00437CB4"/>
    <w:rsid w:val="00442F6B"/>
    <w:rsid w:val="004456DB"/>
    <w:rsid w:val="00450997"/>
    <w:rsid w:val="00456288"/>
    <w:rsid w:val="00462B74"/>
    <w:rsid w:val="00467414"/>
    <w:rsid w:val="00471948"/>
    <w:rsid w:val="0047358D"/>
    <w:rsid w:val="004742B0"/>
    <w:rsid w:val="0047469B"/>
    <w:rsid w:val="00475F25"/>
    <w:rsid w:val="00481CD0"/>
    <w:rsid w:val="00483E3C"/>
    <w:rsid w:val="004843B7"/>
    <w:rsid w:val="004858C3"/>
    <w:rsid w:val="00485E50"/>
    <w:rsid w:val="00486B5A"/>
    <w:rsid w:val="0049226E"/>
    <w:rsid w:val="00497EB9"/>
    <w:rsid w:val="004B04C1"/>
    <w:rsid w:val="004B2341"/>
    <w:rsid w:val="004B699E"/>
    <w:rsid w:val="004C63CF"/>
    <w:rsid w:val="004D25B4"/>
    <w:rsid w:val="004D30B6"/>
    <w:rsid w:val="004D4F0F"/>
    <w:rsid w:val="004D53DF"/>
    <w:rsid w:val="004D68CC"/>
    <w:rsid w:val="004E02A8"/>
    <w:rsid w:val="004E03E6"/>
    <w:rsid w:val="004E1CD2"/>
    <w:rsid w:val="004E2435"/>
    <w:rsid w:val="004E5E52"/>
    <w:rsid w:val="004F22CD"/>
    <w:rsid w:val="005012F4"/>
    <w:rsid w:val="00505B06"/>
    <w:rsid w:val="0051119F"/>
    <w:rsid w:val="00515D5C"/>
    <w:rsid w:val="00516774"/>
    <w:rsid w:val="00520F22"/>
    <w:rsid w:val="00530639"/>
    <w:rsid w:val="00533771"/>
    <w:rsid w:val="00544185"/>
    <w:rsid w:val="00546032"/>
    <w:rsid w:val="00547432"/>
    <w:rsid w:val="00547511"/>
    <w:rsid w:val="00566F34"/>
    <w:rsid w:val="00576C12"/>
    <w:rsid w:val="0058084C"/>
    <w:rsid w:val="00582BA0"/>
    <w:rsid w:val="00587208"/>
    <w:rsid w:val="0059169E"/>
    <w:rsid w:val="0059227B"/>
    <w:rsid w:val="00593BF5"/>
    <w:rsid w:val="00596196"/>
    <w:rsid w:val="005A52C2"/>
    <w:rsid w:val="005A7299"/>
    <w:rsid w:val="005B363F"/>
    <w:rsid w:val="005B3ADB"/>
    <w:rsid w:val="005C06B3"/>
    <w:rsid w:val="005C177F"/>
    <w:rsid w:val="005C5274"/>
    <w:rsid w:val="005D0542"/>
    <w:rsid w:val="005D5182"/>
    <w:rsid w:val="005D584F"/>
    <w:rsid w:val="005D7B0B"/>
    <w:rsid w:val="005E653D"/>
    <w:rsid w:val="005E672D"/>
    <w:rsid w:val="005E7A1E"/>
    <w:rsid w:val="005F09EE"/>
    <w:rsid w:val="005F5190"/>
    <w:rsid w:val="005F7643"/>
    <w:rsid w:val="005F7B8D"/>
    <w:rsid w:val="006005EE"/>
    <w:rsid w:val="00602910"/>
    <w:rsid w:val="00604A41"/>
    <w:rsid w:val="00604BF2"/>
    <w:rsid w:val="006115BA"/>
    <w:rsid w:val="0061447C"/>
    <w:rsid w:val="00615B78"/>
    <w:rsid w:val="00622A1D"/>
    <w:rsid w:val="00624D25"/>
    <w:rsid w:val="006255BF"/>
    <w:rsid w:val="00625674"/>
    <w:rsid w:val="00627E6C"/>
    <w:rsid w:val="006339EF"/>
    <w:rsid w:val="00633C19"/>
    <w:rsid w:val="006427FE"/>
    <w:rsid w:val="006464B6"/>
    <w:rsid w:val="00646F69"/>
    <w:rsid w:val="006510AB"/>
    <w:rsid w:val="00653587"/>
    <w:rsid w:val="006566D1"/>
    <w:rsid w:val="00663715"/>
    <w:rsid w:val="00663763"/>
    <w:rsid w:val="0066442A"/>
    <w:rsid w:val="006647A8"/>
    <w:rsid w:val="00665350"/>
    <w:rsid w:val="006660F7"/>
    <w:rsid w:val="00670B1D"/>
    <w:rsid w:val="0068190C"/>
    <w:rsid w:val="006836AA"/>
    <w:rsid w:val="00683A10"/>
    <w:rsid w:val="00684374"/>
    <w:rsid w:val="00684EB0"/>
    <w:rsid w:val="006868A7"/>
    <w:rsid w:val="00686D42"/>
    <w:rsid w:val="00694C65"/>
    <w:rsid w:val="00695A2D"/>
    <w:rsid w:val="00697B23"/>
    <w:rsid w:val="006B0088"/>
    <w:rsid w:val="006B03E4"/>
    <w:rsid w:val="006B1124"/>
    <w:rsid w:val="006B356F"/>
    <w:rsid w:val="006B4D27"/>
    <w:rsid w:val="006B500E"/>
    <w:rsid w:val="006C0944"/>
    <w:rsid w:val="006C44A6"/>
    <w:rsid w:val="006C72DA"/>
    <w:rsid w:val="006D0B56"/>
    <w:rsid w:val="006D545F"/>
    <w:rsid w:val="006D582D"/>
    <w:rsid w:val="006E03CE"/>
    <w:rsid w:val="006E059C"/>
    <w:rsid w:val="006E15AF"/>
    <w:rsid w:val="006E1E34"/>
    <w:rsid w:val="006E2C3E"/>
    <w:rsid w:val="006F046A"/>
    <w:rsid w:val="006F2D98"/>
    <w:rsid w:val="006F49FC"/>
    <w:rsid w:val="00702BAE"/>
    <w:rsid w:val="00705AFD"/>
    <w:rsid w:val="007076CC"/>
    <w:rsid w:val="00710E71"/>
    <w:rsid w:val="0071134D"/>
    <w:rsid w:val="00712262"/>
    <w:rsid w:val="007228F0"/>
    <w:rsid w:val="00727935"/>
    <w:rsid w:val="00732AC3"/>
    <w:rsid w:val="00733B8B"/>
    <w:rsid w:val="00737684"/>
    <w:rsid w:val="00743A5C"/>
    <w:rsid w:val="007502BB"/>
    <w:rsid w:val="00751BB9"/>
    <w:rsid w:val="00752243"/>
    <w:rsid w:val="00753776"/>
    <w:rsid w:val="00756162"/>
    <w:rsid w:val="00761A70"/>
    <w:rsid w:val="00775880"/>
    <w:rsid w:val="0077604A"/>
    <w:rsid w:val="007772CA"/>
    <w:rsid w:val="00777D40"/>
    <w:rsid w:val="00783A86"/>
    <w:rsid w:val="00783D09"/>
    <w:rsid w:val="00790609"/>
    <w:rsid w:val="0079319E"/>
    <w:rsid w:val="007935AC"/>
    <w:rsid w:val="00793CEF"/>
    <w:rsid w:val="00796D72"/>
    <w:rsid w:val="007A0D93"/>
    <w:rsid w:val="007A1FE9"/>
    <w:rsid w:val="007A27BA"/>
    <w:rsid w:val="007A2881"/>
    <w:rsid w:val="007A770D"/>
    <w:rsid w:val="007A7811"/>
    <w:rsid w:val="007B5DFA"/>
    <w:rsid w:val="007C26B6"/>
    <w:rsid w:val="007C3949"/>
    <w:rsid w:val="007C4444"/>
    <w:rsid w:val="007D3B43"/>
    <w:rsid w:val="007D62AC"/>
    <w:rsid w:val="007E37A4"/>
    <w:rsid w:val="007F23CD"/>
    <w:rsid w:val="007F4FD2"/>
    <w:rsid w:val="007F7017"/>
    <w:rsid w:val="007F749A"/>
    <w:rsid w:val="00801FCC"/>
    <w:rsid w:val="00803FCE"/>
    <w:rsid w:val="00805316"/>
    <w:rsid w:val="008144A0"/>
    <w:rsid w:val="00814C37"/>
    <w:rsid w:val="00821ECB"/>
    <w:rsid w:val="00824EDC"/>
    <w:rsid w:val="00826248"/>
    <w:rsid w:val="0083139E"/>
    <w:rsid w:val="008363B1"/>
    <w:rsid w:val="00836AF6"/>
    <w:rsid w:val="00841756"/>
    <w:rsid w:val="00845FF8"/>
    <w:rsid w:val="00846084"/>
    <w:rsid w:val="00850C98"/>
    <w:rsid w:val="00856829"/>
    <w:rsid w:val="00864465"/>
    <w:rsid w:val="008657E8"/>
    <w:rsid w:val="00865E36"/>
    <w:rsid w:val="0086669D"/>
    <w:rsid w:val="00866ACC"/>
    <w:rsid w:val="00867939"/>
    <w:rsid w:val="00872DF7"/>
    <w:rsid w:val="00874C40"/>
    <w:rsid w:val="00880639"/>
    <w:rsid w:val="00882702"/>
    <w:rsid w:val="00886584"/>
    <w:rsid w:val="0089359F"/>
    <w:rsid w:val="00894C2E"/>
    <w:rsid w:val="008A0A56"/>
    <w:rsid w:val="008A1E02"/>
    <w:rsid w:val="008A40B1"/>
    <w:rsid w:val="008B0A4B"/>
    <w:rsid w:val="008B4ED1"/>
    <w:rsid w:val="008C5447"/>
    <w:rsid w:val="008C60CE"/>
    <w:rsid w:val="008C6B73"/>
    <w:rsid w:val="008C72C3"/>
    <w:rsid w:val="008D646C"/>
    <w:rsid w:val="008D6560"/>
    <w:rsid w:val="008D7E7C"/>
    <w:rsid w:val="008E1A5A"/>
    <w:rsid w:val="008F2FAC"/>
    <w:rsid w:val="008F48F5"/>
    <w:rsid w:val="008F4E75"/>
    <w:rsid w:val="008F6036"/>
    <w:rsid w:val="009010F3"/>
    <w:rsid w:val="0090154F"/>
    <w:rsid w:val="009039AC"/>
    <w:rsid w:val="00903FA4"/>
    <w:rsid w:val="00907A21"/>
    <w:rsid w:val="00910DC3"/>
    <w:rsid w:val="00913B9A"/>
    <w:rsid w:val="00915602"/>
    <w:rsid w:val="009168CB"/>
    <w:rsid w:val="009339C7"/>
    <w:rsid w:val="0093465E"/>
    <w:rsid w:val="00945966"/>
    <w:rsid w:val="009464E2"/>
    <w:rsid w:val="009575C6"/>
    <w:rsid w:val="0096104E"/>
    <w:rsid w:val="0096160B"/>
    <w:rsid w:val="00962934"/>
    <w:rsid w:val="00962B37"/>
    <w:rsid w:val="00963752"/>
    <w:rsid w:val="00965251"/>
    <w:rsid w:val="00965AD6"/>
    <w:rsid w:val="00976B0F"/>
    <w:rsid w:val="00977327"/>
    <w:rsid w:val="009774BD"/>
    <w:rsid w:val="00977D64"/>
    <w:rsid w:val="009867E7"/>
    <w:rsid w:val="00986BD4"/>
    <w:rsid w:val="00991B59"/>
    <w:rsid w:val="00993A57"/>
    <w:rsid w:val="009A3E9E"/>
    <w:rsid w:val="009A546A"/>
    <w:rsid w:val="009B034A"/>
    <w:rsid w:val="009B4530"/>
    <w:rsid w:val="009C3A83"/>
    <w:rsid w:val="009C61E1"/>
    <w:rsid w:val="009D6107"/>
    <w:rsid w:val="009D7384"/>
    <w:rsid w:val="009E321A"/>
    <w:rsid w:val="009E5506"/>
    <w:rsid w:val="009E5A9C"/>
    <w:rsid w:val="009E76C1"/>
    <w:rsid w:val="009F103E"/>
    <w:rsid w:val="009F175B"/>
    <w:rsid w:val="009F2565"/>
    <w:rsid w:val="009F381E"/>
    <w:rsid w:val="009F5FB5"/>
    <w:rsid w:val="009F6F57"/>
    <w:rsid w:val="00A0014C"/>
    <w:rsid w:val="00A05252"/>
    <w:rsid w:val="00A05A00"/>
    <w:rsid w:val="00A05AEE"/>
    <w:rsid w:val="00A06B15"/>
    <w:rsid w:val="00A14B89"/>
    <w:rsid w:val="00A14F67"/>
    <w:rsid w:val="00A20AB6"/>
    <w:rsid w:val="00A21DC4"/>
    <w:rsid w:val="00A25404"/>
    <w:rsid w:val="00A2569C"/>
    <w:rsid w:val="00A261C3"/>
    <w:rsid w:val="00A2648F"/>
    <w:rsid w:val="00A303E0"/>
    <w:rsid w:val="00A34E51"/>
    <w:rsid w:val="00A35943"/>
    <w:rsid w:val="00A44C1B"/>
    <w:rsid w:val="00A559B2"/>
    <w:rsid w:val="00A55F3D"/>
    <w:rsid w:val="00A611F5"/>
    <w:rsid w:val="00A63BE1"/>
    <w:rsid w:val="00A648BA"/>
    <w:rsid w:val="00A659E5"/>
    <w:rsid w:val="00A671DB"/>
    <w:rsid w:val="00A67703"/>
    <w:rsid w:val="00A67EA9"/>
    <w:rsid w:val="00A708E2"/>
    <w:rsid w:val="00A824BB"/>
    <w:rsid w:val="00A851A3"/>
    <w:rsid w:val="00A869FE"/>
    <w:rsid w:val="00A92114"/>
    <w:rsid w:val="00A92B2D"/>
    <w:rsid w:val="00A96188"/>
    <w:rsid w:val="00AA6C1D"/>
    <w:rsid w:val="00AA7838"/>
    <w:rsid w:val="00AB2997"/>
    <w:rsid w:val="00AB5CF0"/>
    <w:rsid w:val="00AB5F57"/>
    <w:rsid w:val="00AC079F"/>
    <w:rsid w:val="00AC1455"/>
    <w:rsid w:val="00AC2942"/>
    <w:rsid w:val="00AC62B9"/>
    <w:rsid w:val="00AC70F8"/>
    <w:rsid w:val="00AD0E84"/>
    <w:rsid w:val="00AD197B"/>
    <w:rsid w:val="00AD1A33"/>
    <w:rsid w:val="00AD1CA2"/>
    <w:rsid w:val="00AD548A"/>
    <w:rsid w:val="00AE0E96"/>
    <w:rsid w:val="00AE13ED"/>
    <w:rsid w:val="00AE520A"/>
    <w:rsid w:val="00AE66F1"/>
    <w:rsid w:val="00AF4FF5"/>
    <w:rsid w:val="00AF503B"/>
    <w:rsid w:val="00B021ED"/>
    <w:rsid w:val="00B12E35"/>
    <w:rsid w:val="00B13BED"/>
    <w:rsid w:val="00B1659C"/>
    <w:rsid w:val="00B2378D"/>
    <w:rsid w:val="00B24B92"/>
    <w:rsid w:val="00B27294"/>
    <w:rsid w:val="00B304E3"/>
    <w:rsid w:val="00B3284D"/>
    <w:rsid w:val="00B354F1"/>
    <w:rsid w:val="00B37E83"/>
    <w:rsid w:val="00B40FF4"/>
    <w:rsid w:val="00B41EF3"/>
    <w:rsid w:val="00B43848"/>
    <w:rsid w:val="00B44FA8"/>
    <w:rsid w:val="00B52B71"/>
    <w:rsid w:val="00B5511E"/>
    <w:rsid w:val="00B5515B"/>
    <w:rsid w:val="00B57B71"/>
    <w:rsid w:val="00B633BC"/>
    <w:rsid w:val="00B67337"/>
    <w:rsid w:val="00B70539"/>
    <w:rsid w:val="00B82786"/>
    <w:rsid w:val="00B83BED"/>
    <w:rsid w:val="00B8498C"/>
    <w:rsid w:val="00B84A82"/>
    <w:rsid w:val="00B86F8D"/>
    <w:rsid w:val="00B945FA"/>
    <w:rsid w:val="00BA16AB"/>
    <w:rsid w:val="00BA5C80"/>
    <w:rsid w:val="00BA7A97"/>
    <w:rsid w:val="00BB01FC"/>
    <w:rsid w:val="00BB3BA1"/>
    <w:rsid w:val="00BB5E76"/>
    <w:rsid w:val="00BB6E15"/>
    <w:rsid w:val="00BB717D"/>
    <w:rsid w:val="00BC3A03"/>
    <w:rsid w:val="00BC6113"/>
    <w:rsid w:val="00BC63BF"/>
    <w:rsid w:val="00BD21DD"/>
    <w:rsid w:val="00BD4D29"/>
    <w:rsid w:val="00BE4B36"/>
    <w:rsid w:val="00BF45AC"/>
    <w:rsid w:val="00BF6ECD"/>
    <w:rsid w:val="00C013F9"/>
    <w:rsid w:val="00C0334C"/>
    <w:rsid w:val="00C0398C"/>
    <w:rsid w:val="00C0620F"/>
    <w:rsid w:val="00C07785"/>
    <w:rsid w:val="00C11915"/>
    <w:rsid w:val="00C139EA"/>
    <w:rsid w:val="00C148EC"/>
    <w:rsid w:val="00C163E7"/>
    <w:rsid w:val="00C269D3"/>
    <w:rsid w:val="00C26BEB"/>
    <w:rsid w:val="00C2768A"/>
    <w:rsid w:val="00C30E1B"/>
    <w:rsid w:val="00C328CA"/>
    <w:rsid w:val="00C379E5"/>
    <w:rsid w:val="00C4677B"/>
    <w:rsid w:val="00C51346"/>
    <w:rsid w:val="00C566D4"/>
    <w:rsid w:val="00C60335"/>
    <w:rsid w:val="00C61319"/>
    <w:rsid w:val="00C6571E"/>
    <w:rsid w:val="00C67446"/>
    <w:rsid w:val="00C67938"/>
    <w:rsid w:val="00C73D78"/>
    <w:rsid w:val="00C8032B"/>
    <w:rsid w:val="00C81898"/>
    <w:rsid w:val="00C90B3F"/>
    <w:rsid w:val="00C91620"/>
    <w:rsid w:val="00C91C67"/>
    <w:rsid w:val="00C927EC"/>
    <w:rsid w:val="00C978E2"/>
    <w:rsid w:val="00CA44CC"/>
    <w:rsid w:val="00CA6E92"/>
    <w:rsid w:val="00CB120E"/>
    <w:rsid w:val="00CB3ECD"/>
    <w:rsid w:val="00CB3FFF"/>
    <w:rsid w:val="00CB6EF9"/>
    <w:rsid w:val="00CC13D5"/>
    <w:rsid w:val="00CD1668"/>
    <w:rsid w:val="00CD3CB9"/>
    <w:rsid w:val="00CD47FC"/>
    <w:rsid w:val="00CE57C3"/>
    <w:rsid w:val="00CE5E72"/>
    <w:rsid w:val="00CF13FB"/>
    <w:rsid w:val="00D04A02"/>
    <w:rsid w:val="00D1587C"/>
    <w:rsid w:val="00D206A6"/>
    <w:rsid w:val="00D20851"/>
    <w:rsid w:val="00D21D0B"/>
    <w:rsid w:val="00D247DC"/>
    <w:rsid w:val="00D25F96"/>
    <w:rsid w:val="00D33F11"/>
    <w:rsid w:val="00D35E16"/>
    <w:rsid w:val="00D4322A"/>
    <w:rsid w:val="00D45DFF"/>
    <w:rsid w:val="00D5277F"/>
    <w:rsid w:val="00D533F7"/>
    <w:rsid w:val="00D60835"/>
    <w:rsid w:val="00D63CBC"/>
    <w:rsid w:val="00D63DBD"/>
    <w:rsid w:val="00D64632"/>
    <w:rsid w:val="00D675F8"/>
    <w:rsid w:val="00D7266D"/>
    <w:rsid w:val="00D72E49"/>
    <w:rsid w:val="00D80A1C"/>
    <w:rsid w:val="00D855B5"/>
    <w:rsid w:val="00D91871"/>
    <w:rsid w:val="00D9494B"/>
    <w:rsid w:val="00D95728"/>
    <w:rsid w:val="00DA0613"/>
    <w:rsid w:val="00DA2A27"/>
    <w:rsid w:val="00DB457E"/>
    <w:rsid w:val="00DB6F08"/>
    <w:rsid w:val="00DC159D"/>
    <w:rsid w:val="00DC2A47"/>
    <w:rsid w:val="00DE3926"/>
    <w:rsid w:val="00DE64B0"/>
    <w:rsid w:val="00DE691E"/>
    <w:rsid w:val="00DF03FB"/>
    <w:rsid w:val="00DF5C3F"/>
    <w:rsid w:val="00E02FC1"/>
    <w:rsid w:val="00E0372E"/>
    <w:rsid w:val="00E03C94"/>
    <w:rsid w:val="00E06CEA"/>
    <w:rsid w:val="00E11626"/>
    <w:rsid w:val="00E12398"/>
    <w:rsid w:val="00E135D2"/>
    <w:rsid w:val="00E155B2"/>
    <w:rsid w:val="00E21769"/>
    <w:rsid w:val="00E2476A"/>
    <w:rsid w:val="00E3346D"/>
    <w:rsid w:val="00E33BBD"/>
    <w:rsid w:val="00E33BCD"/>
    <w:rsid w:val="00E35A42"/>
    <w:rsid w:val="00E44AE2"/>
    <w:rsid w:val="00E47CCB"/>
    <w:rsid w:val="00E5457D"/>
    <w:rsid w:val="00E566CF"/>
    <w:rsid w:val="00E616F2"/>
    <w:rsid w:val="00E65AD2"/>
    <w:rsid w:val="00E71C13"/>
    <w:rsid w:val="00E75575"/>
    <w:rsid w:val="00E75B16"/>
    <w:rsid w:val="00E9120F"/>
    <w:rsid w:val="00EA1EBE"/>
    <w:rsid w:val="00EA2153"/>
    <w:rsid w:val="00EB74B7"/>
    <w:rsid w:val="00ED2279"/>
    <w:rsid w:val="00ED2B50"/>
    <w:rsid w:val="00ED5BB8"/>
    <w:rsid w:val="00EE2AFA"/>
    <w:rsid w:val="00EE59D1"/>
    <w:rsid w:val="00EE6BF4"/>
    <w:rsid w:val="00EF1917"/>
    <w:rsid w:val="00EF194A"/>
    <w:rsid w:val="00EF304B"/>
    <w:rsid w:val="00EF35B1"/>
    <w:rsid w:val="00F13824"/>
    <w:rsid w:val="00F1389A"/>
    <w:rsid w:val="00F14155"/>
    <w:rsid w:val="00F14210"/>
    <w:rsid w:val="00F16D75"/>
    <w:rsid w:val="00F17485"/>
    <w:rsid w:val="00F2018A"/>
    <w:rsid w:val="00F30A7F"/>
    <w:rsid w:val="00F35D2B"/>
    <w:rsid w:val="00F449FC"/>
    <w:rsid w:val="00F45927"/>
    <w:rsid w:val="00F46741"/>
    <w:rsid w:val="00F46D79"/>
    <w:rsid w:val="00F512A6"/>
    <w:rsid w:val="00F52194"/>
    <w:rsid w:val="00F554A6"/>
    <w:rsid w:val="00F668DC"/>
    <w:rsid w:val="00F723C7"/>
    <w:rsid w:val="00F82114"/>
    <w:rsid w:val="00F83011"/>
    <w:rsid w:val="00F84DC9"/>
    <w:rsid w:val="00F86533"/>
    <w:rsid w:val="00F8681C"/>
    <w:rsid w:val="00F90BD8"/>
    <w:rsid w:val="00F97789"/>
    <w:rsid w:val="00FA021E"/>
    <w:rsid w:val="00FA6053"/>
    <w:rsid w:val="00FB0D47"/>
    <w:rsid w:val="00FB3676"/>
    <w:rsid w:val="00FB69E3"/>
    <w:rsid w:val="00FC0527"/>
    <w:rsid w:val="00FC06EC"/>
    <w:rsid w:val="00FC20AD"/>
    <w:rsid w:val="00FD17A1"/>
    <w:rsid w:val="00FD1F45"/>
    <w:rsid w:val="00FD3C20"/>
    <w:rsid w:val="00FD4E5D"/>
    <w:rsid w:val="00FE60D0"/>
    <w:rsid w:val="00FE73B7"/>
    <w:rsid w:val="00FE7685"/>
    <w:rsid w:val="00FE7BF6"/>
    <w:rsid w:val="00FF4474"/>
    <w:rsid w:val="00FF459B"/>
    <w:rsid w:val="00FF4E16"/>
    <w:rsid w:val="00FF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82F2F1-3CB4-4F9F-88E2-6F1D6F450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7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97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33C6"/>
    <w:pPr>
      <w:spacing w:before="240" w:after="240" w:line="260" w:lineRule="atLeast"/>
    </w:pPr>
    <w:rPr>
      <w:rFonts w:ascii="Segoe UI" w:eastAsia="MS Mincho" w:hAnsi="Segoe UI" w:cstheme="minorHAnsi"/>
      <w:sz w:val="20"/>
      <w:szCs w:val="24"/>
      <w:lang w:val="en-AU" w:eastAsia="ja-JP"/>
    </w:rPr>
  </w:style>
  <w:style w:type="paragraph" w:styleId="Ttulo1">
    <w:name w:val="heading 1"/>
    <w:basedOn w:val="BodyText2"/>
    <w:next w:val="BodyText2"/>
    <w:link w:val="Ttulo1Car"/>
    <w:uiPriority w:val="3"/>
    <w:qFormat/>
    <w:rsid w:val="00856829"/>
    <w:pPr>
      <w:keepNext/>
      <w:numPr>
        <w:numId w:val="11"/>
      </w:numPr>
      <w:pBdr>
        <w:bottom w:val="dotted" w:sz="4" w:space="1" w:color="auto"/>
      </w:pBdr>
      <w:outlineLvl w:val="0"/>
    </w:pPr>
    <w:rPr>
      <w:rFonts w:eastAsia="Times New Roman" w:cs="Times New Roman"/>
      <w:b/>
      <w:color w:val="005F83"/>
      <w:sz w:val="36"/>
      <w:szCs w:val="20"/>
      <w:lang w:eastAsia="en-AU"/>
    </w:rPr>
  </w:style>
  <w:style w:type="paragraph" w:styleId="Ttulo2">
    <w:name w:val="heading 2"/>
    <w:basedOn w:val="Ttulo1"/>
    <w:next w:val="BodyText2"/>
    <w:link w:val="Ttulo2Car"/>
    <w:uiPriority w:val="3"/>
    <w:qFormat/>
    <w:rsid w:val="001E741F"/>
    <w:pPr>
      <w:numPr>
        <w:ilvl w:val="1"/>
      </w:numPr>
      <w:pBdr>
        <w:bottom w:val="none" w:sz="0" w:space="0" w:color="auto"/>
      </w:pBdr>
      <w:outlineLvl w:val="1"/>
    </w:pPr>
    <w:rPr>
      <w:rFonts w:cs="Arial"/>
      <w:bCs/>
      <w:iCs/>
      <w:sz w:val="28"/>
      <w:szCs w:val="28"/>
    </w:rPr>
  </w:style>
  <w:style w:type="paragraph" w:styleId="Ttulo3">
    <w:name w:val="heading 3"/>
    <w:basedOn w:val="Ttulo1"/>
    <w:next w:val="BodyText2"/>
    <w:link w:val="Ttulo3Car"/>
    <w:uiPriority w:val="3"/>
    <w:qFormat/>
    <w:rsid w:val="001E741F"/>
    <w:pPr>
      <w:numPr>
        <w:ilvl w:val="2"/>
      </w:numPr>
      <w:pBdr>
        <w:bottom w:val="none" w:sz="0" w:space="0" w:color="auto"/>
      </w:pBdr>
      <w:outlineLvl w:val="2"/>
    </w:pPr>
    <w:rPr>
      <w:bCs/>
      <w:sz w:val="24"/>
    </w:rPr>
  </w:style>
  <w:style w:type="paragraph" w:styleId="Ttulo4">
    <w:name w:val="heading 4"/>
    <w:basedOn w:val="Ttulo1"/>
    <w:next w:val="BodyText2"/>
    <w:link w:val="Ttulo4Car"/>
    <w:uiPriority w:val="3"/>
    <w:qFormat/>
    <w:rsid w:val="00F13824"/>
    <w:pPr>
      <w:numPr>
        <w:ilvl w:val="3"/>
      </w:numPr>
      <w:pBdr>
        <w:bottom w:val="none" w:sz="0" w:space="0" w:color="auto"/>
      </w:pBdr>
      <w:spacing w:before="320" w:after="40"/>
      <w:ind w:left="1170" w:hanging="1170"/>
      <w:outlineLvl w:val="3"/>
    </w:pPr>
    <w:rPr>
      <w:bCs/>
      <w:sz w:val="24"/>
      <w:szCs w:val="22"/>
    </w:rPr>
  </w:style>
  <w:style w:type="paragraph" w:styleId="Ttulo5">
    <w:name w:val="heading 5"/>
    <w:basedOn w:val="Ttulo1"/>
    <w:next w:val="BodyText2"/>
    <w:link w:val="Ttulo5Car"/>
    <w:uiPriority w:val="3"/>
    <w:rsid w:val="001E741F"/>
    <w:pPr>
      <w:keepLines/>
      <w:numPr>
        <w:numId w:val="0"/>
      </w:numPr>
      <w:pBdr>
        <w:bottom w:val="none" w:sz="0" w:space="0" w:color="auto"/>
      </w:pBdr>
      <w:spacing w:before="320" w:after="40"/>
      <w:outlineLvl w:val="4"/>
    </w:pPr>
    <w:rPr>
      <w:rFonts w:eastAsiaTheme="majorEastAsia" w:cstheme="majorHAnsi"/>
      <w:sz w:val="24"/>
    </w:rPr>
  </w:style>
  <w:style w:type="paragraph" w:styleId="Ttulo6">
    <w:name w:val="heading 6"/>
    <w:basedOn w:val="Ttulo1"/>
    <w:next w:val="BodyText2"/>
    <w:link w:val="Ttulo6Car"/>
    <w:uiPriority w:val="9"/>
    <w:unhideWhenUsed/>
    <w:rsid w:val="000D733A"/>
    <w:pPr>
      <w:keepLines/>
      <w:numPr>
        <w:numId w:val="0"/>
      </w:numPr>
      <w:pBdr>
        <w:bottom w:val="none" w:sz="0" w:space="0" w:color="auto"/>
      </w:pBdr>
      <w:spacing w:before="40"/>
      <w:outlineLvl w:val="5"/>
    </w:pPr>
    <w:rPr>
      <w:rFonts w:eastAsiaTheme="majorEastAsia" w:cstheme="majorBidi"/>
      <w:color w:val="005F83" w:themeColor="accent1"/>
      <w:sz w:val="20"/>
    </w:rPr>
  </w:style>
  <w:style w:type="paragraph" w:styleId="Ttulo7">
    <w:name w:val="heading 7"/>
    <w:basedOn w:val="Ttulo6"/>
    <w:next w:val="BodyText2"/>
    <w:link w:val="Ttulo7Car"/>
    <w:uiPriority w:val="9"/>
    <w:unhideWhenUsed/>
    <w:rsid w:val="001D33C6"/>
    <w:pPr>
      <w:outlineLvl w:val="6"/>
    </w:pPr>
  </w:style>
  <w:style w:type="paragraph" w:styleId="Ttulo8">
    <w:name w:val="heading 8"/>
    <w:basedOn w:val="Ttulo1"/>
    <w:next w:val="BodyText2"/>
    <w:link w:val="Ttulo8Car"/>
    <w:uiPriority w:val="9"/>
    <w:semiHidden/>
    <w:unhideWhenUsed/>
    <w:rsid w:val="001649D4"/>
    <w:pPr>
      <w:keepLines/>
      <w:numPr>
        <w:numId w:val="0"/>
      </w:numPr>
      <w:spacing w:before="200"/>
      <w:outlineLvl w:val="7"/>
    </w:pPr>
    <w:rPr>
      <w:rFonts w:eastAsiaTheme="majorEastAsia" w:cstheme="majorBidi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ppendixTitle">
    <w:name w:val="Appendix Title"/>
    <w:basedOn w:val="BodyText2"/>
    <w:next w:val="BodyText2"/>
    <w:qFormat/>
    <w:rsid w:val="007A0D93"/>
    <w:rPr>
      <w:noProof/>
      <w:sz w:val="40"/>
    </w:rPr>
  </w:style>
  <w:style w:type="character" w:customStyle="1" w:styleId="Ttulo1Car">
    <w:name w:val="Título 1 Car"/>
    <w:basedOn w:val="Fuentedeprrafopredeter"/>
    <w:link w:val="Ttulo1"/>
    <w:uiPriority w:val="3"/>
    <w:rsid w:val="00856829"/>
    <w:rPr>
      <w:rFonts w:ascii="Verdana" w:eastAsia="Times New Roman" w:hAnsi="Verdana" w:cs="Times New Roman"/>
      <w:b/>
      <w:color w:val="005F83"/>
      <w:sz w:val="36"/>
      <w:szCs w:val="20"/>
      <w:lang w:val="en-AU" w:eastAsia="en-AU"/>
    </w:rPr>
  </w:style>
  <w:style w:type="paragraph" w:customStyle="1" w:styleId="BodyText2">
    <w:name w:val="Body Text2"/>
    <w:link w:val="BodyText2Char"/>
    <w:qFormat/>
    <w:rsid w:val="007A0D93"/>
    <w:pPr>
      <w:spacing w:before="240" w:after="240" w:line="260" w:lineRule="atLeast"/>
    </w:pPr>
    <w:rPr>
      <w:rFonts w:ascii="Verdana" w:eastAsia="MS Mincho" w:hAnsi="Verdana" w:cstheme="minorHAnsi"/>
      <w:sz w:val="20"/>
      <w:szCs w:val="24"/>
      <w:lang w:val="en-AU" w:eastAsia="ja-JP"/>
    </w:rPr>
  </w:style>
  <w:style w:type="paragraph" w:customStyle="1" w:styleId="Bullet1">
    <w:name w:val="Bullet 1"/>
    <w:basedOn w:val="BodyText2"/>
    <w:qFormat/>
    <w:rsid w:val="00856829"/>
    <w:pPr>
      <w:numPr>
        <w:numId w:val="5"/>
      </w:numPr>
      <w:spacing w:before="80" w:after="80" w:line="240" w:lineRule="atLeast"/>
    </w:pPr>
  </w:style>
  <w:style w:type="paragraph" w:customStyle="1" w:styleId="Bullet2">
    <w:name w:val="Bullet 2"/>
    <w:basedOn w:val="Bullet1"/>
    <w:qFormat/>
    <w:rsid w:val="00856829"/>
    <w:pPr>
      <w:numPr>
        <w:ilvl w:val="1"/>
      </w:numPr>
      <w:tabs>
        <w:tab w:val="num" w:pos="360"/>
      </w:tabs>
      <w:ind w:left="754"/>
    </w:pPr>
  </w:style>
  <w:style w:type="paragraph" w:customStyle="1" w:styleId="Bullet3">
    <w:name w:val="Bullet 3"/>
    <w:basedOn w:val="Bullet1"/>
    <w:qFormat/>
    <w:rsid w:val="00856829"/>
    <w:pPr>
      <w:numPr>
        <w:ilvl w:val="2"/>
        <w:numId w:val="6"/>
      </w:numPr>
      <w:tabs>
        <w:tab w:val="num" w:pos="360"/>
      </w:tabs>
      <w:ind w:left="1151"/>
    </w:pPr>
    <w:rPr>
      <w:lang w:eastAsia="en-AU"/>
    </w:rPr>
  </w:style>
  <w:style w:type="paragraph" w:customStyle="1" w:styleId="CoverDate">
    <w:name w:val="Cover Date"/>
    <w:basedOn w:val="TableText"/>
    <w:uiPriority w:val="10"/>
    <w:rsid w:val="0027696B"/>
  </w:style>
  <w:style w:type="paragraph" w:customStyle="1" w:styleId="CoverHeading">
    <w:name w:val="Cover Heading"/>
    <w:basedOn w:val="BodyText2"/>
    <w:next w:val="BodyText2"/>
    <w:uiPriority w:val="8"/>
    <w:rsid w:val="0027696B"/>
    <w:pPr>
      <w:spacing w:after="100"/>
      <w:contextualSpacing/>
    </w:pPr>
    <w:rPr>
      <w:rFonts w:eastAsia="Times New Roman" w:cstheme="majorHAnsi"/>
      <w:b/>
      <w:bCs/>
      <w:color w:val="000000" w:themeColor="text1"/>
      <w:spacing w:val="-3"/>
      <w:sz w:val="52"/>
      <w:szCs w:val="38"/>
    </w:rPr>
  </w:style>
  <w:style w:type="paragraph" w:customStyle="1" w:styleId="CoverSubheading">
    <w:name w:val="Cover Subheading"/>
    <w:basedOn w:val="BodyText2"/>
    <w:uiPriority w:val="9"/>
    <w:rsid w:val="0027696B"/>
    <w:pPr>
      <w:spacing w:before="360" w:after="120" w:line="240" w:lineRule="auto"/>
    </w:pPr>
    <w:rPr>
      <w:rFonts w:eastAsia="Times New Roman"/>
      <w:bCs/>
      <w:sz w:val="28"/>
      <w:szCs w:val="38"/>
    </w:rPr>
  </w:style>
  <w:style w:type="paragraph" w:customStyle="1" w:styleId="Disclaimer">
    <w:name w:val="Disclaimer"/>
    <w:basedOn w:val="BodyText2"/>
    <w:next w:val="BodyText2"/>
    <w:qFormat/>
    <w:rsid w:val="001E741F"/>
    <w:rPr>
      <w:sz w:val="18"/>
      <w:szCs w:val="16"/>
    </w:rPr>
  </w:style>
  <w:style w:type="paragraph" w:customStyle="1" w:styleId="FigureTitle">
    <w:name w:val="Figure Title"/>
    <w:basedOn w:val="HeadingRulingLine"/>
    <w:next w:val="BodyText2"/>
    <w:qFormat/>
    <w:rsid w:val="007A0D93"/>
    <w:pPr>
      <w:outlineLvl w:val="9"/>
    </w:pPr>
  </w:style>
  <w:style w:type="paragraph" w:customStyle="1" w:styleId="HeadingAppendix">
    <w:name w:val="Heading Appendix"/>
    <w:basedOn w:val="BodyText2"/>
    <w:next w:val="BodyText2"/>
    <w:qFormat/>
    <w:rsid w:val="007A0D93"/>
    <w:pPr>
      <w:numPr>
        <w:numId w:val="17"/>
      </w:numPr>
      <w:pBdr>
        <w:bottom w:val="dotted" w:sz="4" w:space="1" w:color="auto"/>
      </w:pBdr>
      <w:spacing w:before="0" w:line="252" w:lineRule="auto"/>
    </w:pPr>
    <w:rPr>
      <w:b/>
      <w:color w:val="000099"/>
      <w:sz w:val="36"/>
    </w:rPr>
  </w:style>
  <w:style w:type="paragraph" w:customStyle="1" w:styleId="HeadingRulingLine">
    <w:name w:val="Heading Ruling Line"/>
    <w:basedOn w:val="Ttulo1"/>
    <w:next w:val="BodyText2"/>
    <w:qFormat/>
    <w:rsid w:val="007A0D93"/>
    <w:pPr>
      <w:numPr>
        <w:numId w:val="0"/>
      </w:numPr>
      <w:pBdr>
        <w:bottom w:val="none" w:sz="0" w:space="0" w:color="auto"/>
      </w:pBdr>
    </w:pPr>
    <w:rPr>
      <w:color w:val="000099"/>
      <w:sz w:val="24"/>
    </w:rPr>
  </w:style>
  <w:style w:type="paragraph" w:customStyle="1" w:styleId="TableText">
    <w:name w:val="Table Text"/>
    <w:basedOn w:val="BodyText2"/>
    <w:uiPriority w:val="4"/>
    <w:qFormat/>
    <w:rsid w:val="00856829"/>
    <w:pPr>
      <w:spacing w:before="120" w:after="120"/>
    </w:pPr>
  </w:style>
  <w:style w:type="paragraph" w:styleId="Listaconnmeros5">
    <w:name w:val="List Number 5"/>
    <w:uiPriority w:val="1"/>
    <w:semiHidden/>
    <w:rsid w:val="001D33C6"/>
    <w:pPr>
      <w:numPr>
        <w:numId w:val="3"/>
      </w:numPr>
      <w:spacing w:after="0" w:line="240" w:lineRule="auto"/>
      <w:contextualSpacing/>
    </w:pPr>
    <w:rPr>
      <w:rFonts w:eastAsia="MS Mincho" w:cstheme="minorHAnsi"/>
      <w:color w:val="172934" w:themeColor="text2"/>
      <w:sz w:val="18"/>
      <w:szCs w:val="24"/>
      <w:lang w:val="en-AU" w:eastAsia="ja-JP"/>
    </w:rPr>
  </w:style>
  <w:style w:type="paragraph" w:customStyle="1" w:styleId="NumberList1">
    <w:name w:val="Number List 1"/>
    <w:basedOn w:val="BodyText2"/>
    <w:qFormat/>
    <w:rsid w:val="007A0D93"/>
    <w:pPr>
      <w:numPr>
        <w:numId w:val="7"/>
      </w:numPr>
      <w:tabs>
        <w:tab w:val="num" w:pos="360"/>
      </w:tabs>
      <w:spacing w:after="120" w:line="240" w:lineRule="atLeast"/>
      <w:ind w:left="357" w:hanging="357"/>
    </w:pPr>
    <w:rPr>
      <w:lang w:eastAsia="en-AU"/>
    </w:rPr>
  </w:style>
  <w:style w:type="paragraph" w:customStyle="1" w:styleId="NumberList2">
    <w:name w:val="Number List 2"/>
    <w:basedOn w:val="FigureTitle"/>
    <w:qFormat/>
    <w:rsid w:val="007A0D93"/>
  </w:style>
  <w:style w:type="paragraph" w:customStyle="1" w:styleId="NumberList3">
    <w:name w:val="Number List 3"/>
    <w:basedOn w:val="BodyText2"/>
    <w:qFormat/>
    <w:rsid w:val="007A0D93"/>
    <w:pPr>
      <w:numPr>
        <w:numId w:val="8"/>
      </w:numPr>
      <w:spacing w:before="120" w:after="120" w:line="240" w:lineRule="atLeast"/>
      <w:ind w:left="1151" w:hanging="357"/>
    </w:pPr>
    <w:rPr>
      <w:lang w:eastAsia="en-AU"/>
    </w:rPr>
  </w:style>
  <w:style w:type="paragraph" w:customStyle="1" w:styleId="PullOut">
    <w:name w:val="Pull Out"/>
    <w:basedOn w:val="NumberList2"/>
    <w:next w:val="BodyText2"/>
    <w:qFormat/>
    <w:rsid w:val="007A0D93"/>
  </w:style>
  <w:style w:type="paragraph" w:customStyle="1" w:styleId="SubheadingnoTOC">
    <w:name w:val="Subheading no TOC"/>
    <w:basedOn w:val="BodyText2"/>
    <w:next w:val="BodyText2"/>
    <w:qFormat/>
    <w:rsid w:val="007A0D93"/>
    <w:pPr>
      <w:spacing w:after="60"/>
    </w:pPr>
    <w:rPr>
      <w:b/>
      <w:color w:val="000099"/>
      <w:sz w:val="24"/>
    </w:rPr>
  </w:style>
  <w:style w:type="table" w:customStyle="1" w:styleId="ADTable1">
    <w:name w:val="AD Table 1"/>
    <w:basedOn w:val="Tablanormal"/>
    <w:uiPriority w:val="99"/>
    <w:rsid w:val="00FD3C20"/>
    <w:pPr>
      <w:spacing w:before="120" w:after="120" w:line="240" w:lineRule="atLeast"/>
    </w:pPr>
    <w:rPr>
      <w:rFonts w:ascii="Segoe UI" w:hAnsi="Segoe UI"/>
      <w:sz w:val="20"/>
      <w:szCs w:val="20"/>
      <w:lang w:val="en-AU"/>
    </w:rPr>
    <w:tblPr>
      <w:tblStyleRowBandSize w:val="1"/>
      <w:tblStyleColBandSize w:val="1"/>
      <w:tblInd w:w="113" w:type="dxa"/>
      <w:tblBorders>
        <w:top w:val="single" w:sz="4" w:space="0" w:color="005F83"/>
        <w:bottom w:val="single" w:sz="4" w:space="0" w:color="005F83"/>
        <w:insideH w:val="single" w:sz="4" w:space="0" w:color="005F83"/>
      </w:tblBorders>
    </w:tblPr>
    <w:tcPr>
      <w:shd w:val="clear" w:color="auto" w:fill="auto"/>
      <w:vAlign w:val="center"/>
    </w:tcPr>
    <w:tblStylePr w:type="firstRow">
      <w:pPr>
        <w:jc w:val="center"/>
      </w:pPr>
      <w:rPr>
        <w:rFonts w:ascii="Minion Pro" w:hAnsi="Minion Pro"/>
        <w:b/>
        <w:i w:val="0"/>
        <w:color w:val="FFFFFF" w:themeColor="background1"/>
        <w:sz w:val="18"/>
      </w:rPr>
      <w:tblPr/>
      <w:trPr>
        <w:tblHeader/>
      </w:trPr>
      <w:tcPr>
        <w:shd w:val="clear" w:color="auto" w:fill="005F83"/>
      </w:tcPr>
    </w:tblStylePr>
    <w:tblStylePr w:type="band1Vert">
      <w:tblPr/>
      <w:tcPr>
        <w:shd w:val="clear" w:color="auto" w:fill="EFEFEF"/>
      </w:tcPr>
    </w:tblStylePr>
    <w:tblStylePr w:type="band2Vert">
      <w:tblPr/>
      <w:tcPr>
        <w:shd w:val="clear" w:color="auto" w:fill="D5D2CA"/>
      </w:tcPr>
    </w:tblStylePr>
    <w:tblStylePr w:type="band1Horz">
      <w:pPr>
        <w:jc w:val="left"/>
      </w:pPr>
      <w:rPr>
        <w:rFonts w:ascii="Georgia" w:hAnsi="Georgia"/>
        <w:b w:val="0"/>
        <w:i w:val="0"/>
        <w:sz w:val="18"/>
      </w:rPr>
    </w:tblStylePr>
  </w:style>
  <w:style w:type="table" w:customStyle="1" w:styleId="ADTable3">
    <w:name w:val="AD Table 3"/>
    <w:basedOn w:val="Tablanormal"/>
    <w:uiPriority w:val="99"/>
    <w:rsid w:val="00FD3C20"/>
    <w:pPr>
      <w:spacing w:before="120" w:after="120" w:line="240" w:lineRule="atLeast"/>
    </w:pPr>
    <w:rPr>
      <w:rFonts w:ascii="Segoe UI" w:hAnsi="Segoe UI"/>
      <w:sz w:val="20"/>
      <w:szCs w:val="20"/>
      <w:lang w:val="en-AU"/>
    </w:rPr>
    <w:tblPr>
      <w:tblStyleRowBandSize w:val="1"/>
      <w:tblStyleColBandSize w:val="1"/>
      <w:tblInd w:w="113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shd w:val="clear" w:color="auto" w:fill="D5D2CA"/>
      <w:vAlign w:val="center"/>
    </w:tcPr>
    <w:tblStylePr w:type="firstRow">
      <w:pPr>
        <w:wordWrap/>
        <w:jc w:val="center"/>
        <w:outlineLvl w:val="8"/>
      </w:pPr>
      <w:rPr>
        <w:rFonts w:ascii="Arial" w:hAnsi="Arial"/>
        <w:b/>
        <w:color w:val="FFFFFF" w:themeColor="background1"/>
        <w:sz w:val="18"/>
      </w:rPr>
      <w:tblPr/>
      <w:trPr>
        <w:tblHeader/>
      </w:trPr>
      <w:tcPr>
        <w:shd w:val="clear" w:color="auto" w:fill="005F8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customStyle="1" w:styleId="ADTable4">
    <w:name w:val="AD Table 4"/>
    <w:basedOn w:val="Tablanormal"/>
    <w:rsid w:val="00FD3C20"/>
    <w:pPr>
      <w:spacing w:before="120" w:after="120" w:line="240" w:lineRule="atLeast"/>
    </w:pPr>
    <w:rPr>
      <w:rFonts w:ascii="Franklin Gothic Medium Cond" w:eastAsia="Times New Roman" w:hAnsi="Franklin Gothic Medium Cond" w:cs="Times New Roman"/>
      <w:sz w:val="20"/>
      <w:szCs w:val="20"/>
      <w:lang w:val="en-AU" w:eastAsia="en-AU"/>
    </w:rPr>
    <w:tblPr>
      <w:tblStyleRowBandSize w:val="1"/>
      <w:tblStyleColBandSize w:val="1"/>
      <w:tblInd w:w="113" w:type="dxa"/>
      <w:tblBorders>
        <w:insideH w:val="single" w:sz="18" w:space="0" w:color="FFFFFF"/>
        <w:insideV w:val="single" w:sz="18" w:space="0" w:color="FFFFFF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Minion Pro" w:hAnsi="Minion Pro"/>
        <w:b/>
        <w:i w:val="0"/>
        <w:color w:val="FFFFFF" w:themeColor="background1"/>
        <w:sz w:val="18"/>
      </w:rPr>
      <w:tblPr/>
      <w:trPr>
        <w:tblHeader/>
      </w:trPr>
      <w:tcPr>
        <w:shd w:val="clear" w:color="auto" w:fill="005F83"/>
      </w:tcPr>
    </w:tblStylePr>
    <w:tblStylePr w:type="firstCol">
      <w:rPr>
        <w:rFonts w:ascii="Segoe UI" w:hAnsi="Segoe UI"/>
        <w:b/>
        <w:color w:val="FFFFFF" w:themeColor="background1"/>
        <w:sz w:val="22"/>
      </w:rPr>
      <w:tblPr/>
      <w:tcPr>
        <w:shd w:val="clear" w:color="auto" w:fill="DD0055"/>
        <w:vAlign w:val="center"/>
      </w:tcPr>
    </w:tblStylePr>
    <w:tblStylePr w:type="band2Vert">
      <w:tblPr/>
      <w:tcPr>
        <w:shd w:val="clear" w:color="auto" w:fill="C7C8CA"/>
      </w:tcPr>
    </w:tblStylePr>
  </w:style>
  <w:style w:type="paragraph" w:customStyle="1" w:styleId="TableBullet1">
    <w:name w:val="Table Bullet 1"/>
    <w:basedOn w:val="TableText"/>
    <w:qFormat/>
    <w:rsid w:val="00F13824"/>
    <w:pPr>
      <w:numPr>
        <w:numId w:val="9"/>
      </w:numPr>
      <w:spacing w:before="0" w:after="0"/>
      <w:ind w:left="337" w:hanging="337"/>
    </w:pPr>
    <w:rPr>
      <w:szCs w:val="22"/>
    </w:rPr>
  </w:style>
  <w:style w:type="paragraph" w:customStyle="1" w:styleId="TableBullet2">
    <w:name w:val="Table Bullet 2"/>
    <w:basedOn w:val="TableText"/>
    <w:qFormat/>
    <w:rsid w:val="00F13824"/>
    <w:pPr>
      <w:numPr>
        <w:ilvl w:val="1"/>
        <w:numId w:val="10"/>
      </w:numPr>
      <w:spacing w:before="0" w:after="0"/>
      <w:ind w:left="697"/>
    </w:pPr>
    <w:rPr>
      <w:szCs w:val="22"/>
    </w:rPr>
  </w:style>
  <w:style w:type="paragraph" w:customStyle="1" w:styleId="TableHeading2">
    <w:name w:val="Table Heading2"/>
    <w:basedOn w:val="TableText"/>
    <w:next w:val="TableText"/>
    <w:uiPriority w:val="4"/>
    <w:qFormat/>
    <w:rsid w:val="000D733A"/>
    <w:pPr>
      <w:jc w:val="center"/>
    </w:pPr>
    <w:rPr>
      <w:bCs/>
      <w:color w:val="FFFFFF" w:themeColor="background1"/>
      <w:sz w:val="22"/>
      <w:szCs w:val="22"/>
    </w:rPr>
  </w:style>
  <w:style w:type="paragraph" w:customStyle="1" w:styleId="TableofContents">
    <w:name w:val="Table of Contents"/>
    <w:basedOn w:val="BodyText2"/>
    <w:next w:val="BodyText2"/>
    <w:qFormat/>
    <w:rsid w:val="005C06B3"/>
    <w:pPr>
      <w:keepNext/>
      <w:pBdr>
        <w:bottom w:val="dotted" w:sz="4" w:space="1" w:color="auto"/>
      </w:pBdr>
      <w:spacing w:line="240" w:lineRule="auto"/>
      <w:outlineLvl w:val="0"/>
    </w:pPr>
    <w:rPr>
      <w:rFonts w:eastAsia="Times New Roman" w:cs="Times New Roman"/>
      <w:b/>
      <w:color w:val="000099"/>
      <w:sz w:val="36"/>
      <w:szCs w:val="20"/>
      <w:lang w:eastAsia="en-AU"/>
    </w:rPr>
  </w:style>
  <w:style w:type="paragraph" w:customStyle="1" w:styleId="TableSubheading">
    <w:name w:val="Table Subheading"/>
    <w:basedOn w:val="TableHeading2"/>
    <w:qFormat/>
    <w:rsid w:val="00856829"/>
  </w:style>
  <w:style w:type="paragraph" w:customStyle="1" w:styleId="TableTitleCaption">
    <w:name w:val="Table Title Caption"/>
    <w:basedOn w:val="BodyText2"/>
    <w:next w:val="BodyText2"/>
    <w:qFormat/>
    <w:rsid w:val="007A0D93"/>
    <w:pPr>
      <w:numPr>
        <w:numId w:val="14"/>
      </w:numPr>
      <w:tabs>
        <w:tab w:val="left" w:pos="360"/>
      </w:tabs>
      <w:spacing w:before="0" w:line="240" w:lineRule="atLeast"/>
      <w:ind w:left="360"/>
    </w:pPr>
    <w:rPr>
      <w:b/>
      <w:i/>
      <w:color w:val="8B8F94"/>
      <w:sz w:val="18"/>
    </w:rPr>
  </w:style>
  <w:style w:type="character" w:customStyle="1" w:styleId="Ttulo2Car">
    <w:name w:val="Título 2 Car"/>
    <w:basedOn w:val="Fuentedeprrafopredeter"/>
    <w:link w:val="Ttulo2"/>
    <w:uiPriority w:val="3"/>
    <w:rsid w:val="001E741F"/>
    <w:rPr>
      <w:rFonts w:ascii="Verdana" w:eastAsia="Times New Roman" w:hAnsi="Verdana" w:cs="Arial"/>
      <w:b/>
      <w:bCs/>
      <w:iCs/>
      <w:color w:val="005F83"/>
      <w:sz w:val="28"/>
      <w:szCs w:val="28"/>
      <w:lang w:val="en-AU" w:eastAsia="en-AU"/>
    </w:rPr>
  </w:style>
  <w:style w:type="character" w:customStyle="1" w:styleId="Ttulo3Car">
    <w:name w:val="Título 3 Car"/>
    <w:basedOn w:val="Fuentedeprrafopredeter"/>
    <w:link w:val="Ttulo3"/>
    <w:uiPriority w:val="3"/>
    <w:rsid w:val="001E741F"/>
    <w:rPr>
      <w:rFonts w:ascii="Verdana" w:eastAsia="Times New Roman" w:hAnsi="Verdana" w:cs="Times New Roman"/>
      <w:b/>
      <w:bCs/>
      <w:color w:val="005F83"/>
      <w:sz w:val="24"/>
      <w:szCs w:val="20"/>
      <w:lang w:val="en-AU" w:eastAsia="en-AU"/>
    </w:rPr>
  </w:style>
  <w:style w:type="character" w:customStyle="1" w:styleId="Ttulo4Car">
    <w:name w:val="Título 4 Car"/>
    <w:basedOn w:val="Fuentedeprrafopredeter"/>
    <w:link w:val="Ttulo4"/>
    <w:uiPriority w:val="3"/>
    <w:rsid w:val="00F13824"/>
    <w:rPr>
      <w:rFonts w:ascii="Verdana" w:eastAsia="Times New Roman" w:hAnsi="Verdana" w:cs="Times New Roman"/>
      <w:b/>
      <w:bCs/>
      <w:color w:val="005F83"/>
      <w:sz w:val="24"/>
      <w:lang w:val="en-AU" w:eastAsia="en-AU"/>
    </w:rPr>
  </w:style>
  <w:style w:type="character" w:customStyle="1" w:styleId="Ttulo5Car">
    <w:name w:val="Título 5 Car"/>
    <w:basedOn w:val="Fuentedeprrafopredeter"/>
    <w:link w:val="Ttulo5"/>
    <w:uiPriority w:val="3"/>
    <w:rsid w:val="001E741F"/>
    <w:rPr>
      <w:rFonts w:ascii="Segoe UI" w:eastAsiaTheme="majorEastAsia" w:hAnsi="Segoe UI" w:cstheme="majorHAnsi"/>
      <w:b/>
      <w:color w:val="005F83"/>
      <w:sz w:val="24"/>
      <w:szCs w:val="20"/>
      <w:lang w:val="en-AU" w:eastAsia="en-AU"/>
    </w:rPr>
  </w:style>
  <w:style w:type="paragraph" w:styleId="TDC1">
    <w:name w:val="toc 1"/>
    <w:autoRedefine/>
    <w:uiPriority w:val="39"/>
    <w:qFormat/>
    <w:rsid w:val="005C06B3"/>
    <w:pPr>
      <w:tabs>
        <w:tab w:val="right" w:leader="dot" w:pos="8730"/>
      </w:tabs>
      <w:spacing w:line="240" w:lineRule="atLeast"/>
      <w:ind w:left="709" w:hanging="709"/>
    </w:pPr>
    <w:rPr>
      <w:rFonts w:ascii="Verdana" w:eastAsia="Times New Roman" w:hAnsi="Verdana" w:cs="Arial"/>
      <w:noProof/>
      <w:color w:val="000000" w:themeColor="text1"/>
      <w:sz w:val="24"/>
      <w:szCs w:val="28"/>
      <w:lang w:val="en-AU" w:eastAsia="en-AU"/>
    </w:rPr>
  </w:style>
  <w:style w:type="paragraph" w:styleId="TDC2">
    <w:name w:val="toc 2"/>
    <w:uiPriority w:val="39"/>
    <w:qFormat/>
    <w:rsid w:val="005C06B3"/>
    <w:pPr>
      <w:ind w:left="1440" w:hanging="720"/>
    </w:pPr>
    <w:rPr>
      <w:rFonts w:ascii="Verdana" w:eastAsia="Times New Roman" w:hAnsi="Verdana" w:cs="Arial"/>
      <w:noProof/>
      <w:color w:val="000000" w:themeColor="text1"/>
      <w:sz w:val="24"/>
      <w:szCs w:val="28"/>
      <w:lang w:val="en-AU" w:eastAsia="en-AU"/>
    </w:rPr>
  </w:style>
  <w:style w:type="paragraph" w:styleId="TDC3">
    <w:name w:val="toc 3"/>
    <w:uiPriority w:val="39"/>
    <w:qFormat/>
    <w:rsid w:val="005C06B3"/>
    <w:pPr>
      <w:ind w:left="2160" w:hanging="720"/>
    </w:pPr>
    <w:rPr>
      <w:rFonts w:ascii="Verdana" w:eastAsiaTheme="minorEastAsia" w:hAnsi="Verdana"/>
      <w:noProof/>
      <w:color w:val="000000" w:themeColor="text1"/>
    </w:rPr>
  </w:style>
  <w:style w:type="table" w:styleId="Tablaconcuadrcula">
    <w:name w:val="Table Grid"/>
    <w:aliases w:val="UDP Grid,Advisian new 5,E&amp;P Style 5,E&amp;P Table Style 4"/>
    <w:basedOn w:val="Tablanormal"/>
    <w:rsid w:val="001D3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DTable2">
    <w:name w:val="AD Table 2"/>
    <w:basedOn w:val="Tablanormal"/>
    <w:uiPriority w:val="99"/>
    <w:rsid w:val="00FD3C20"/>
    <w:pPr>
      <w:spacing w:before="120" w:after="120" w:line="240" w:lineRule="atLeast"/>
    </w:pPr>
    <w:rPr>
      <w:rFonts w:ascii="Segoe UI" w:hAnsi="Segoe UI"/>
    </w:rPr>
    <w:tblPr>
      <w:tblBorders>
        <w:top w:val="single" w:sz="4" w:space="0" w:color="005F83"/>
        <w:left w:val="single" w:sz="4" w:space="0" w:color="005F83"/>
        <w:bottom w:val="single" w:sz="4" w:space="0" w:color="005F83"/>
        <w:right w:val="single" w:sz="4" w:space="0" w:color="005F83"/>
        <w:insideH w:val="single" w:sz="4" w:space="0" w:color="005F83"/>
        <w:insideV w:val="single" w:sz="4" w:space="0" w:color="005F83"/>
      </w:tblBorders>
    </w:tblPr>
    <w:tcPr>
      <w:vAlign w:val="center"/>
    </w:tcPr>
    <w:tblStylePr w:type="firstRow">
      <w:pPr>
        <w:wordWrap/>
        <w:spacing w:beforeLines="0" w:before="120" w:beforeAutospacing="0" w:afterLines="0" w:after="120" w:afterAutospacing="0" w:line="240" w:lineRule="atLeast"/>
        <w:contextualSpacing/>
      </w:pPr>
      <w:rPr>
        <w:rFonts w:ascii="Segoe UI" w:hAnsi="Segoe UI"/>
        <w:b/>
        <w:color w:val="FFFFFF" w:themeColor="background1"/>
        <w:sz w:val="20"/>
      </w:rPr>
      <w:tblPr/>
      <w:trPr>
        <w:tblHeader/>
      </w:trPr>
      <w:tcPr>
        <w:shd w:val="clear" w:color="auto" w:fill="005F83"/>
      </w:tcPr>
    </w:tblStylePr>
  </w:style>
  <w:style w:type="character" w:customStyle="1" w:styleId="Ttulo6Car">
    <w:name w:val="Título 6 Car"/>
    <w:basedOn w:val="Fuentedeprrafopredeter"/>
    <w:link w:val="Ttulo6"/>
    <w:uiPriority w:val="9"/>
    <w:rsid w:val="000D733A"/>
    <w:rPr>
      <w:rFonts w:ascii="Segoe UI" w:eastAsiaTheme="majorEastAsia" w:hAnsi="Segoe UI" w:cstheme="majorBidi"/>
      <w:b/>
      <w:color w:val="005F83" w:themeColor="accent1"/>
      <w:sz w:val="20"/>
      <w:szCs w:val="20"/>
      <w:lang w:val="en-AU" w:eastAsia="en-AU"/>
    </w:rPr>
  </w:style>
  <w:style w:type="paragraph" w:styleId="Encabezado">
    <w:name w:val="header"/>
    <w:basedOn w:val="BodyText2"/>
    <w:link w:val="EncabezadoCar"/>
    <w:uiPriority w:val="9"/>
    <w:unhideWhenUsed/>
    <w:rsid w:val="001D33C6"/>
    <w:pPr>
      <w:tabs>
        <w:tab w:val="center" w:pos="4680"/>
        <w:tab w:val="right" w:pos="9360"/>
      </w:tabs>
      <w:spacing w:before="0" w:after="0" w:line="240" w:lineRule="auto"/>
    </w:pPr>
  </w:style>
  <w:style w:type="paragraph" w:styleId="Piedepgina">
    <w:name w:val="footer"/>
    <w:basedOn w:val="BodyText2"/>
    <w:link w:val="PiedepginaCar"/>
    <w:uiPriority w:val="99"/>
    <w:unhideWhenUsed/>
    <w:rsid w:val="001D33C6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D33C6"/>
    <w:rPr>
      <w:rFonts w:ascii="Segoe UI" w:eastAsia="MS Mincho" w:hAnsi="Segoe UI" w:cstheme="minorHAnsi"/>
      <w:sz w:val="14"/>
      <w:szCs w:val="24"/>
      <w:lang w:val="en-AU" w:eastAsia="ja-JP"/>
    </w:rPr>
  </w:style>
  <w:style w:type="character" w:styleId="Nmerodepgina">
    <w:name w:val="page number"/>
    <w:basedOn w:val="Fuentedeprrafopredeter"/>
    <w:uiPriority w:val="97"/>
    <w:rsid w:val="000D733A"/>
    <w:rPr>
      <w:rFonts w:ascii="Segoe UI" w:hAnsi="Segoe UI" w:cstheme="minorHAnsi"/>
      <w:color w:val="172934" w:themeColor="text2"/>
      <w:sz w:val="14"/>
    </w:rPr>
  </w:style>
  <w:style w:type="numbering" w:styleId="1ai">
    <w:name w:val="Outline List 1"/>
    <w:basedOn w:val="Sinlista"/>
    <w:uiPriority w:val="97"/>
    <w:semiHidden/>
    <w:rsid w:val="00694C65"/>
    <w:pPr>
      <w:numPr>
        <w:numId w:val="1"/>
      </w:numPr>
    </w:pPr>
  </w:style>
  <w:style w:type="character" w:customStyle="1" w:styleId="EncabezadoCar">
    <w:name w:val="Encabezado Car"/>
    <w:basedOn w:val="Fuentedeprrafopredeter"/>
    <w:link w:val="Encabezado"/>
    <w:uiPriority w:val="9"/>
    <w:rsid w:val="001D33C6"/>
    <w:rPr>
      <w:rFonts w:ascii="Segoe UI" w:eastAsia="MS Mincho" w:hAnsi="Segoe UI" w:cstheme="minorHAnsi"/>
      <w:sz w:val="20"/>
      <w:szCs w:val="24"/>
      <w:lang w:val="en-AU" w:eastAsia="ja-JP"/>
    </w:rPr>
  </w:style>
  <w:style w:type="paragraph" w:styleId="Tabladeilustraciones">
    <w:name w:val="table of figures"/>
    <w:basedOn w:val="BodyText2"/>
    <w:next w:val="BodyText2"/>
    <w:uiPriority w:val="99"/>
    <w:unhideWhenUsed/>
    <w:rsid w:val="001D33C6"/>
    <w:pPr>
      <w:spacing w:after="0"/>
    </w:pPr>
  </w:style>
  <w:style w:type="character" w:styleId="Hipervnculo">
    <w:name w:val="Hyperlink"/>
    <w:basedOn w:val="Fuentedeprrafopredeter"/>
    <w:uiPriority w:val="99"/>
    <w:unhideWhenUsed/>
    <w:rsid w:val="001A6ED8"/>
    <w:rPr>
      <w:rFonts w:ascii="Verdana" w:hAnsi="Verdana"/>
      <w:color w:val="000099"/>
      <w:sz w:val="20"/>
      <w:u w:val="single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1E741F"/>
    <w:pPr>
      <w:spacing w:after="100"/>
      <w:ind w:left="60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1E741F"/>
    <w:pPr>
      <w:spacing w:after="100"/>
      <w:ind w:left="80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1E741F"/>
    <w:pPr>
      <w:spacing w:after="100"/>
      <w:ind w:left="10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1E741F"/>
    <w:pPr>
      <w:spacing w:after="100"/>
      <w:ind w:left="1200"/>
    </w:pPr>
  </w:style>
  <w:style w:type="paragraph" w:styleId="TDC8">
    <w:name w:val="toc 8"/>
    <w:basedOn w:val="Normal"/>
    <w:next w:val="Normal"/>
    <w:autoRedefine/>
    <w:uiPriority w:val="39"/>
    <w:unhideWhenUsed/>
    <w:rsid w:val="005C06B3"/>
    <w:pPr>
      <w:spacing w:after="100"/>
      <w:ind w:left="1400"/>
    </w:pPr>
    <w:rPr>
      <w:rFonts w:ascii="Verdana" w:hAnsi="Verdana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1E741F"/>
    <w:pPr>
      <w:spacing w:after="100"/>
      <w:ind w:left="1600"/>
    </w:pPr>
  </w:style>
  <w:style w:type="paragraph" w:customStyle="1" w:styleId="RevTableHeading">
    <w:name w:val="RevTable Heading"/>
    <w:basedOn w:val="BodyText2"/>
    <w:next w:val="RevTableText"/>
    <w:qFormat/>
    <w:rsid w:val="001649D4"/>
    <w:pPr>
      <w:spacing w:before="0" w:after="0" w:line="240" w:lineRule="auto"/>
    </w:pPr>
    <w:rPr>
      <w:b/>
    </w:rPr>
  </w:style>
  <w:style w:type="paragraph" w:customStyle="1" w:styleId="RevTableText">
    <w:name w:val="RevTable Text"/>
    <w:basedOn w:val="BodyText2"/>
    <w:qFormat/>
    <w:rsid w:val="001649D4"/>
    <w:pPr>
      <w:spacing w:before="0" w:after="0" w:line="240" w:lineRule="auto"/>
    </w:pPr>
    <w:rPr>
      <w:sz w:val="18"/>
    </w:rPr>
  </w:style>
  <w:style w:type="paragraph" w:customStyle="1" w:styleId="RevTableTextSignature">
    <w:name w:val="RevTable Text Signature"/>
    <w:basedOn w:val="RevTableText"/>
    <w:next w:val="RevTableText"/>
    <w:qFormat/>
    <w:rsid w:val="001E741F"/>
    <w:pPr>
      <w:pBdr>
        <w:bottom w:val="single" w:sz="4" w:space="3" w:color="000000" w:themeColor="text1"/>
      </w:pBdr>
    </w:pPr>
  </w:style>
  <w:style w:type="paragraph" w:customStyle="1" w:styleId="RevTableTitle">
    <w:name w:val="RevTable Title"/>
    <w:basedOn w:val="BodyText2"/>
    <w:qFormat/>
    <w:rsid w:val="000D733A"/>
    <w:pPr>
      <w:spacing w:before="0" w:after="0" w:line="276" w:lineRule="auto"/>
    </w:pPr>
    <w:rPr>
      <w:b/>
      <w:caps/>
      <w:color w:val="000000" w:themeColor="text1"/>
      <w:sz w:val="19"/>
    </w:rPr>
  </w:style>
  <w:style w:type="table" w:customStyle="1" w:styleId="ADRevTable">
    <w:name w:val="AD Rev Table"/>
    <w:basedOn w:val="Tablanormal"/>
    <w:uiPriority w:val="99"/>
    <w:rsid w:val="001E741F"/>
    <w:pPr>
      <w:spacing w:after="0" w:line="240" w:lineRule="auto"/>
    </w:pPr>
    <w:rPr>
      <w:rFonts w:eastAsia="MS Mincho" w:cs="Times New Roman"/>
      <w:sz w:val="18"/>
      <w:szCs w:val="20"/>
      <w:lang w:val="en-GB" w:eastAsia="en-GB"/>
    </w:rPr>
    <w:tblPr>
      <w:tblBorders>
        <w:bottom w:val="single" w:sz="6" w:space="0" w:color="A38F68" w:themeColor="background2"/>
        <w:insideH w:val="single" w:sz="6" w:space="0" w:color="A38F68" w:themeColor="background2"/>
      </w:tblBorders>
      <w:tblCellMar>
        <w:top w:w="142" w:type="dxa"/>
      </w:tblCellMar>
    </w:tblPr>
    <w:tblStylePr w:type="firstRow">
      <w:rPr>
        <w:rFonts w:asciiTheme="majorHAnsi" w:hAnsiTheme="majorHAnsi" w:hint="default"/>
        <w:b w:val="0"/>
        <w:color w:val="A38F68" w:themeColor="background2"/>
        <w:sz w:val="19"/>
        <w:szCs w:val="19"/>
      </w:rPr>
      <w:tblPr/>
      <w:tcPr>
        <w:tcBorders>
          <w:bottom w:val="single" w:sz="8" w:space="0" w:color="A38F68" w:themeColor="background2"/>
        </w:tcBorders>
      </w:tcPr>
    </w:tblStylePr>
  </w:style>
  <w:style w:type="table" w:customStyle="1" w:styleId="PlainTable41">
    <w:name w:val="Plain Table 41"/>
    <w:basedOn w:val="Tablanormal"/>
    <w:uiPriority w:val="44"/>
    <w:rsid w:val="009B03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TextBlue">
    <w:name w:val="Table Text Blue"/>
    <w:basedOn w:val="TableText"/>
    <w:qFormat/>
    <w:rsid w:val="007A0D93"/>
    <w:rPr>
      <w:b/>
      <w:color w:val="000099"/>
    </w:rPr>
  </w:style>
  <w:style w:type="paragraph" w:styleId="NormalWeb">
    <w:name w:val="Normal (Web)"/>
    <w:basedOn w:val="Normal"/>
    <w:uiPriority w:val="99"/>
    <w:semiHidden/>
    <w:unhideWhenUsed/>
    <w:rsid w:val="00DA0613"/>
    <w:pPr>
      <w:spacing w:before="0" w:after="210" w:line="210" w:lineRule="atLeast"/>
      <w:jc w:val="both"/>
    </w:pPr>
    <w:rPr>
      <w:rFonts w:ascii="Times New Roman" w:eastAsia="Times New Roman" w:hAnsi="Times New Roman" w:cs="Times New Roman"/>
      <w:sz w:val="17"/>
      <w:szCs w:val="17"/>
      <w:lang w:val="en-US" w:eastAsia="en-US"/>
    </w:rPr>
  </w:style>
  <w:style w:type="paragraph" w:customStyle="1" w:styleId="GraphicInst">
    <w:name w:val="Graphic Inst"/>
    <w:basedOn w:val="BodyText2"/>
    <w:qFormat/>
    <w:rsid w:val="007A0D93"/>
    <w:rPr>
      <w:b/>
      <w:color w:val="000099"/>
      <w:sz w:val="28"/>
    </w:rPr>
  </w:style>
  <w:style w:type="paragraph" w:customStyle="1" w:styleId="Appendix">
    <w:name w:val="Appendix"/>
    <w:basedOn w:val="Normal"/>
    <w:next w:val="Normal"/>
    <w:uiPriority w:val="6"/>
    <w:qFormat/>
    <w:rsid w:val="00CE57C3"/>
    <w:pPr>
      <w:pageBreakBefore/>
      <w:spacing w:before="360"/>
      <w:contextualSpacing/>
    </w:pPr>
    <w:rPr>
      <w:rFonts w:asciiTheme="majorHAnsi" w:hAnsiTheme="majorHAnsi"/>
      <w:color w:val="A38F68" w:themeColor="background2"/>
      <w:sz w:val="32"/>
    </w:rPr>
  </w:style>
  <w:style w:type="numbering" w:customStyle="1" w:styleId="AppendixList">
    <w:name w:val="Appendix List"/>
    <w:uiPriority w:val="99"/>
    <w:rsid w:val="001E741F"/>
    <w:pPr>
      <w:numPr>
        <w:numId w:val="2"/>
      </w:numPr>
    </w:pPr>
  </w:style>
  <w:style w:type="numbering" w:customStyle="1" w:styleId="TOCAppendix">
    <w:name w:val="TOC Appendix"/>
    <w:uiPriority w:val="99"/>
    <w:rsid w:val="001D33C6"/>
    <w:pPr>
      <w:numPr>
        <w:numId w:val="4"/>
      </w:numPr>
    </w:pPr>
  </w:style>
  <w:style w:type="paragraph" w:customStyle="1" w:styleId="SectionTitle">
    <w:name w:val="Section Title"/>
    <w:basedOn w:val="Encabezado"/>
    <w:semiHidden/>
    <w:qFormat/>
    <w:rsid w:val="00CE57C3"/>
    <w:pPr>
      <w:tabs>
        <w:tab w:val="clear" w:pos="4680"/>
        <w:tab w:val="clear" w:pos="9360"/>
      </w:tabs>
      <w:spacing w:before="80"/>
      <w:ind w:left="227"/>
    </w:pPr>
    <w:rPr>
      <w:rFonts w:asciiTheme="majorHAnsi" w:eastAsiaTheme="minorHAnsi" w:hAnsiTheme="majorHAnsi"/>
      <w:color w:val="FFFFFF"/>
    </w:rPr>
  </w:style>
  <w:style w:type="paragraph" w:customStyle="1" w:styleId="FooterDetails">
    <w:name w:val="Footer Details"/>
    <w:basedOn w:val="Piedepgina"/>
    <w:qFormat/>
    <w:rsid w:val="001D33C6"/>
    <w:pPr>
      <w:tabs>
        <w:tab w:val="clear" w:pos="4680"/>
        <w:tab w:val="clear" w:pos="9360"/>
        <w:tab w:val="center" w:pos="4153"/>
        <w:tab w:val="right" w:pos="8306"/>
      </w:tabs>
    </w:pPr>
    <w:rPr>
      <w:color w:val="000000" w:themeColor="text1"/>
      <w:spacing w:val="-2"/>
    </w:rPr>
  </w:style>
  <w:style w:type="character" w:customStyle="1" w:styleId="FooterGold">
    <w:name w:val="Footer_Gold"/>
    <w:basedOn w:val="Fuentedeprrafopredeter"/>
    <w:uiPriority w:val="1"/>
    <w:qFormat/>
    <w:rsid w:val="001D33C6"/>
    <w:rPr>
      <w:rFonts w:ascii="Segoe UI" w:hAnsi="Segoe UI"/>
      <w:b/>
      <w:color w:val="85714D"/>
      <w:sz w:val="14"/>
    </w:rPr>
  </w:style>
  <w:style w:type="character" w:customStyle="1" w:styleId="FooterBold">
    <w:name w:val="Footer_Bold"/>
    <w:basedOn w:val="Fuentedeprrafopredeter"/>
    <w:uiPriority w:val="1"/>
    <w:qFormat/>
    <w:rsid w:val="000D733A"/>
    <w:rPr>
      <w:rFonts w:ascii="Segoe UI" w:hAnsi="Segoe UI"/>
      <w:b/>
      <w:sz w:val="14"/>
    </w:rPr>
  </w:style>
  <w:style w:type="paragraph" w:customStyle="1" w:styleId="TableText0">
    <w:name w:val="TableText"/>
    <w:basedOn w:val="BodyText2"/>
    <w:uiPriority w:val="4"/>
    <w:qFormat/>
    <w:rsid w:val="000D733A"/>
    <w:pPr>
      <w:spacing w:before="120" w:after="120" w:line="240" w:lineRule="atLeast"/>
      <w:ind w:left="142" w:right="142"/>
    </w:pPr>
    <w:rPr>
      <w:rFonts w:eastAsia="Times New Roman"/>
      <w:color w:val="000000" w:themeColor="text1"/>
      <w:spacing w:val="-3"/>
      <w:szCs w:val="19"/>
      <w:lang w:eastAsia="en-AU"/>
    </w:rPr>
  </w:style>
  <w:style w:type="character" w:customStyle="1" w:styleId="Ttulo7Car">
    <w:name w:val="Título 7 Car"/>
    <w:basedOn w:val="Fuentedeprrafopredeter"/>
    <w:link w:val="Ttulo7"/>
    <w:uiPriority w:val="9"/>
    <w:rsid w:val="001D33C6"/>
    <w:rPr>
      <w:rFonts w:ascii="Segoe UI" w:eastAsiaTheme="majorEastAsia" w:hAnsi="Segoe UI" w:cstheme="majorBidi"/>
      <w:b/>
      <w:color w:val="002E41" w:themeColor="accent1" w:themeShade="7F"/>
      <w:sz w:val="20"/>
      <w:szCs w:val="20"/>
      <w:lang w:val="en-AU" w:eastAsia="en-AU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D33C6"/>
    <w:rPr>
      <w:rFonts w:ascii="Segoe UI" w:eastAsiaTheme="majorEastAsia" w:hAnsi="Segoe UI" w:cstheme="majorBidi"/>
      <w:b/>
      <w:color w:val="005F83"/>
      <w:sz w:val="20"/>
      <w:szCs w:val="20"/>
      <w:lang w:val="en-AU" w:eastAsia="en-AU"/>
    </w:rPr>
  </w:style>
  <w:style w:type="table" w:customStyle="1" w:styleId="PlainTable410">
    <w:name w:val="Plain Table 41"/>
    <w:basedOn w:val="Tablanormal"/>
    <w:uiPriority w:val="44"/>
    <w:rsid w:val="001D33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DHeadingNoTOC">
    <w:name w:val="ADHeadingNoTOC"/>
    <w:basedOn w:val="Ttulo1"/>
    <w:qFormat/>
    <w:rsid w:val="007A0D93"/>
    <w:pPr>
      <w:numPr>
        <w:numId w:val="0"/>
      </w:numPr>
      <w:pBdr>
        <w:bottom w:val="none" w:sz="0" w:space="0" w:color="auto"/>
      </w:pBdr>
    </w:pPr>
    <w:rPr>
      <w:color w:val="000099"/>
    </w:rPr>
  </w:style>
  <w:style w:type="paragraph" w:customStyle="1" w:styleId="ADTOC">
    <w:name w:val="ADTOC"/>
    <w:basedOn w:val="BodyText2"/>
    <w:next w:val="BodyText2"/>
    <w:rsid w:val="007A0D93"/>
    <w:pPr>
      <w:ind w:right="-1138"/>
    </w:pPr>
    <w:rPr>
      <w:b/>
      <w:color w:val="000099"/>
      <w:sz w:val="36"/>
    </w:rPr>
  </w:style>
  <w:style w:type="paragraph" w:customStyle="1" w:styleId="ListAlpha">
    <w:name w:val="List Alpha"/>
    <w:basedOn w:val="Normal"/>
    <w:uiPriority w:val="2"/>
    <w:qFormat/>
    <w:rsid w:val="000D733A"/>
    <w:pPr>
      <w:numPr>
        <w:numId w:val="13"/>
      </w:numPr>
      <w:spacing w:before="120" w:after="120"/>
      <w:jc w:val="both"/>
    </w:pPr>
    <w:rPr>
      <w:rFonts w:eastAsia="Times New Roman" w:cs="Times New Roman"/>
      <w:szCs w:val="20"/>
      <w:lang w:eastAsia="en-AU"/>
    </w:rPr>
  </w:style>
  <w:style w:type="numbering" w:customStyle="1" w:styleId="AdvisianAlpha">
    <w:name w:val="Advisian Alpha"/>
    <w:uiPriority w:val="99"/>
    <w:rsid w:val="00F668DC"/>
    <w:pPr>
      <w:numPr>
        <w:numId w:val="12"/>
      </w:numPr>
    </w:pPr>
  </w:style>
  <w:style w:type="paragraph" w:customStyle="1" w:styleId="TableHeading">
    <w:name w:val="Table Heading"/>
    <w:basedOn w:val="Normal"/>
    <w:uiPriority w:val="4"/>
    <w:qFormat/>
    <w:rsid w:val="005C06B3"/>
    <w:pPr>
      <w:keepNext/>
      <w:spacing w:before="120" w:after="120" w:line="240" w:lineRule="atLeast"/>
    </w:pPr>
    <w:rPr>
      <w:rFonts w:ascii="Verdana" w:eastAsia="Times New Roman" w:hAnsi="Verdana" w:cs="Times New Roman"/>
      <w:b/>
      <w:bCs/>
      <w:color w:val="FFFFFF" w:themeColor="background1"/>
      <w:sz w:val="22"/>
      <w:szCs w:val="22"/>
      <w:lang w:eastAsia="en-AU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11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114"/>
    <w:rPr>
      <w:rFonts w:ascii="Tahoma" w:eastAsia="MS Mincho" w:hAnsi="Tahoma" w:cs="Tahoma"/>
      <w:sz w:val="16"/>
      <w:szCs w:val="16"/>
      <w:lang w:val="en-AU" w:eastAsia="ja-JP"/>
    </w:rPr>
  </w:style>
  <w:style w:type="numbering" w:customStyle="1" w:styleId="TOCAppendix1">
    <w:name w:val="TOC Appendix1"/>
    <w:uiPriority w:val="99"/>
    <w:rsid w:val="00301CAF"/>
  </w:style>
  <w:style w:type="table" w:customStyle="1" w:styleId="EPTableStyle41">
    <w:name w:val="E&amp;P Table Style 41"/>
    <w:basedOn w:val="Tablanormal"/>
    <w:next w:val="Tablaconcuadrcula"/>
    <w:rsid w:val="00FD3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eBullet">
    <w:name w:val="Reference Bullet"/>
    <w:basedOn w:val="BodyText2"/>
    <w:qFormat/>
    <w:rsid w:val="005B3ADB"/>
    <w:pPr>
      <w:numPr>
        <w:numId w:val="15"/>
      </w:numPr>
    </w:pPr>
  </w:style>
  <w:style w:type="paragraph" w:customStyle="1" w:styleId="Text">
    <w:name w:val="Text"/>
    <w:basedOn w:val="BodyText2"/>
    <w:next w:val="BodyText2"/>
    <w:qFormat/>
    <w:rsid w:val="006566D1"/>
    <w:pPr>
      <w:pageBreakBefore/>
    </w:pPr>
  </w:style>
  <w:style w:type="paragraph" w:customStyle="1" w:styleId="ApxNoTOC">
    <w:name w:val="ApxNoTOC"/>
    <w:basedOn w:val="HeadingAppendix"/>
    <w:qFormat/>
    <w:rsid w:val="007A0D93"/>
    <w:pPr>
      <w:spacing w:line="259" w:lineRule="auto"/>
    </w:pPr>
  </w:style>
  <w:style w:type="paragraph" w:customStyle="1" w:styleId="HeaderBold">
    <w:name w:val="Header Bold"/>
    <w:basedOn w:val="Normal"/>
    <w:qFormat/>
    <w:rsid w:val="00D21D0B"/>
    <w:pPr>
      <w:spacing w:before="0" w:after="0" w:line="240" w:lineRule="auto"/>
    </w:pPr>
    <w:rPr>
      <w:rFonts w:cs="Segoe UI"/>
      <w:b/>
      <w:bCs/>
      <w:sz w:val="16"/>
      <w:szCs w:val="20"/>
    </w:rPr>
  </w:style>
  <w:style w:type="paragraph" w:customStyle="1" w:styleId="HeaderUnbold">
    <w:name w:val="HeaderUnbold"/>
    <w:basedOn w:val="Normal"/>
    <w:qFormat/>
    <w:rsid w:val="00D21D0B"/>
    <w:pPr>
      <w:spacing w:before="0" w:after="0" w:line="240" w:lineRule="auto"/>
    </w:pPr>
    <w:rPr>
      <w:rFonts w:cs="Segoe UI"/>
      <w:sz w:val="16"/>
      <w:szCs w:val="20"/>
    </w:rPr>
  </w:style>
  <w:style w:type="paragraph" w:customStyle="1" w:styleId="AddressLine">
    <w:name w:val="Address Line"/>
    <w:basedOn w:val="Normal"/>
    <w:qFormat/>
    <w:rsid w:val="007A0D93"/>
    <w:pPr>
      <w:spacing w:before="0" w:after="0" w:line="240" w:lineRule="auto"/>
    </w:pPr>
    <w:rPr>
      <w:rFonts w:ascii="Verdana" w:hAnsi="Verdana"/>
      <w:color w:val="000000" w:themeColor="text1"/>
      <w:sz w:val="16"/>
      <w:szCs w:val="22"/>
    </w:rPr>
  </w:style>
  <w:style w:type="paragraph" w:customStyle="1" w:styleId="Cover">
    <w:name w:val="Cover"/>
    <w:basedOn w:val="Normal"/>
    <w:qFormat/>
    <w:rsid w:val="00B1659C"/>
    <w:pPr>
      <w:spacing w:after="0"/>
    </w:pPr>
  </w:style>
  <w:style w:type="paragraph" w:customStyle="1" w:styleId="HeaderBoldRJ">
    <w:name w:val="Header Bold RJ"/>
    <w:basedOn w:val="HeaderBold"/>
    <w:qFormat/>
    <w:rsid w:val="00B1659C"/>
    <w:pPr>
      <w:jc w:val="right"/>
    </w:pPr>
  </w:style>
  <w:style w:type="paragraph" w:customStyle="1" w:styleId="HeaderUnboldRJ">
    <w:name w:val="Header Unbold RJ"/>
    <w:basedOn w:val="HeaderUnbold"/>
    <w:qFormat/>
    <w:rsid w:val="00B1659C"/>
    <w:pPr>
      <w:jc w:val="right"/>
    </w:pPr>
  </w:style>
  <w:style w:type="paragraph" w:styleId="Prrafodelista">
    <w:name w:val="List Paragraph"/>
    <w:basedOn w:val="Normal"/>
    <w:uiPriority w:val="34"/>
    <w:qFormat/>
    <w:rsid w:val="00E44AE2"/>
    <w:pPr>
      <w:spacing w:before="120" w:after="120"/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7C26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C26B6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C26B6"/>
    <w:rPr>
      <w:rFonts w:ascii="Segoe UI" w:eastAsia="MS Mincho" w:hAnsi="Segoe UI" w:cstheme="minorHAnsi"/>
      <w:sz w:val="20"/>
      <w:szCs w:val="20"/>
      <w:lang w:val="en-AU" w:eastAsia="ja-JP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C26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C26B6"/>
    <w:rPr>
      <w:rFonts w:ascii="Segoe UI" w:eastAsia="MS Mincho" w:hAnsi="Segoe UI" w:cstheme="minorHAnsi"/>
      <w:b/>
      <w:bCs/>
      <w:sz w:val="20"/>
      <w:szCs w:val="20"/>
      <w:lang w:val="en-AU" w:eastAsia="ja-JP"/>
    </w:rPr>
  </w:style>
  <w:style w:type="paragraph" w:styleId="Descripcin">
    <w:name w:val="caption"/>
    <w:basedOn w:val="Normal"/>
    <w:next w:val="Normal"/>
    <w:uiPriority w:val="35"/>
    <w:unhideWhenUsed/>
    <w:qFormat/>
    <w:rsid w:val="007C26B6"/>
    <w:pPr>
      <w:spacing w:before="0" w:after="200" w:line="240" w:lineRule="auto"/>
    </w:pPr>
    <w:rPr>
      <w:b/>
      <w:bCs/>
      <w:color w:val="005F83" w:themeColor="accent1"/>
      <w:sz w:val="18"/>
      <w:szCs w:val="18"/>
    </w:rPr>
  </w:style>
  <w:style w:type="character" w:customStyle="1" w:styleId="BodyText2Char">
    <w:name w:val="Body Text2 Char"/>
    <w:basedOn w:val="Fuentedeprrafopredeter"/>
    <w:link w:val="BodyText2"/>
    <w:rsid w:val="007A0D93"/>
    <w:rPr>
      <w:rFonts w:ascii="Verdana" w:eastAsia="MS Mincho" w:hAnsi="Verdana" w:cstheme="minorHAnsi"/>
      <w:sz w:val="20"/>
      <w:szCs w:val="24"/>
      <w:lang w:val="en-AU" w:eastAsia="ja-JP"/>
    </w:rPr>
  </w:style>
  <w:style w:type="paragraph" w:customStyle="1" w:styleId="TextoTipo">
    <w:name w:val="Texto Tipo"/>
    <w:basedOn w:val="BodyText2"/>
    <w:qFormat/>
    <w:rsid w:val="00866ACC"/>
    <w:pPr>
      <w:jc w:val="both"/>
    </w:pPr>
  </w:style>
  <w:style w:type="paragraph" w:customStyle="1" w:styleId="TtuloTipo01">
    <w:name w:val="Título Tipo_01"/>
    <w:basedOn w:val="TextoTipo"/>
    <w:qFormat/>
    <w:rsid w:val="00866ACC"/>
    <w:pPr>
      <w:jc w:val="left"/>
    </w:pPr>
    <w:rPr>
      <w:b/>
      <w:color w:val="000099"/>
      <w:sz w:val="24"/>
    </w:rPr>
  </w:style>
  <w:style w:type="paragraph" w:customStyle="1" w:styleId="TtuloTipo02">
    <w:name w:val="Título Tipo_02"/>
    <w:basedOn w:val="ADTOC"/>
    <w:qFormat/>
    <w:rsid w:val="00866ACC"/>
    <w:rPr>
      <w:sz w:val="28"/>
    </w:rPr>
  </w:style>
  <w:style w:type="paragraph" w:customStyle="1" w:styleId="SeccinTipo01">
    <w:name w:val="Sección Tipo_01"/>
    <w:basedOn w:val="Ttulo1"/>
    <w:qFormat/>
    <w:rsid w:val="00866ACC"/>
    <w:rPr>
      <w:color w:val="000099"/>
      <w:sz w:val="32"/>
    </w:rPr>
  </w:style>
  <w:style w:type="paragraph" w:customStyle="1" w:styleId="SeccinTipo02">
    <w:name w:val="Sección Tipo_02"/>
    <w:basedOn w:val="Ttulo2"/>
    <w:qFormat/>
    <w:rsid w:val="00866ACC"/>
    <w:rPr>
      <w:color w:val="000099"/>
    </w:rPr>
  </w:style>
  <w:style w:type="paragraph" w:customStyle="1" w:styleId="SeccinTipo03">
    <w:name w:val="Sección Tipo_03"/>
    <w:basedOn w:val="Ttulo3"/>
    <w:qFormat/>
    <w:rsid w:val="00866ACC"/>
    <w:rPr>
      <w:color w:val="000099"/>
    </w:rPr>
  </w:style>
  <w:style w:type="paragraph" w:customStyle="1" w:styleId="SeccinTipo04">
    <w:name w:val="Sección Tipo_04"/>
    <w:basedOn w:val="Ttulo4"/>
    <w:qFormat/>
    <w:rsid w:val="00866ACC"/>
    <w:rPr>
      <w:color w:val="000099"/>
      <w:sz w:val="22"/>
    </w:rPr>
  </w:style>
  <w:style w:type="paragraph" w:customStyle="1" w:styleId="SeccinTipo05">
    <w:name w:val="Sección Tipo_05"/>
    <w:basedOn w:val="Ttulo5"/>
    <w:qFormat/>
    <w:rsid w:val="00866ACC"/>
    <w:rPr>
      <w:color w:val="000099"/>
      <w:sz w:val="20"/>
    </w:rPr>
  </w:style>
  <w:style w:type="paragraph" w:customStyle="1" w:styleId="Style1">
    <w:name w:val="Style1"/>
    <w:basedOn w:val="TextoTipo"/>
    <w:qFormat/>
    <w:rsid w:val="00866ACC"/>
    <w:rPr>
      <w:lang w:val="es-ES"/>
    </w:rPr>
  </w:style>
  <w:style w:type="paragraph" w:customStyle="1" w:styleId="ListaTipo01">
    <w:name w:val="Lista Tipo_01"/>
    <w:basedOn w:val="Ttulo5"/>
    <w:qFormat/>
    <w:rsid w:val="00866ACC"/>
    <w:rPr>
      <w:color w:val="000099"/>
    </w:rPr>
  </w:style>
  <w:style w:type="paragraph" w:customStyle="1" w:styleId="Style2">
    <w:name w:val="Style2"/>
    <w:basedOn w:val="Bullet1"/>
    <w:qFormat/>
    <w:rsid w:val="00866ACC"/>
    <w:pPr>
      <w:numPr>
        <w:numId w:val="18"/>
      </w:numPr>
    </w:pPr>
    <w:rPr>
      <w:lang w:eastAsia="en-AU"/>
    </w:rPr>
  </w:style>
  <w:style w:type="paragraph" w:customStyle="1" w:styleId="ListaTipo02">
    <w:name w:val="Lista Tipo_02"/>
    <w:basedOn w:val="Style2"/>
    <w:qFormat/>
    <w:rsid w:val="00385115"/>
    <w:rPr>
      <w:b/>
    </w:rPr>
  </w:style>
  <w:style w:type="paragraph" w:customStyle="1" w:styleId="ListaTipo03">
    <w:name w:val="Lista Tipo_03"/>
    <w:basedOn w:val="Bullet2"/>
    <w:qFormat/>
    <w:rsid w:val="00385115"/>
    <w:rPr>
      <w:u w:val="single"/>
      <w:lang w:eastAsia="en-AU"/>
    </w:rPr>
  </w:style>
  <w:style w:type="paragraph" w:customStyle="1" w:styleId="TextoLista03">
    <w:name w:val="Texto_Lista_03"/>
    <w:basedOn w:val="ListaTipo03"/>
    <w:qFormat/>
    <w:rsid w:val="00385115"/>
    <w:pPr>
      <w:numPr>
        <w:ilvl w:val="0"/>
        <w:numId w:val="0"/>
      </w:numPr>
      <w:ind w:left="754"/>
      <w:jc w:val="both"/>
    </w:pPr>
    <w:rPr>
      <w:u w:val="none"/>
      <w:lang w:val="es-ES"/>
    </w:rPr>
  </w:style>
  <w:style w:type="paragraph" w:customStyle="1" w:styleId="TextoLista02">
    <w:name w:val="Texto_Lista_02"/>
    <w:basedOn w:val="ListaTipo02"/>
    <w:qFormat/>
    <w:rsid w:val="00385115"/>
    <w:pPr>
      <w:numPr>
        <w:numId w:val="0"/>
      </w:numPr>
      <w:ind w:left="426"/>
      <w:jc w:val="both"/>
    </w:pPr>
    <w:rPr>
      <w:b w:val="0"/>
      <w:lang w:val="es-ES"/>
    </w:rPr>
  </w:style>
  <w:style w:type="paragraph" w:customStyle="1" w:styleId="ListaTipo04">
    <w:name w:val="Lista Tipo_04"/>
    <w:basedOn w:val="Bullet3"/>
    <w:qFormat/>
    <w:rsid w:val="00385115"/>
    <w:rPr>
      <w:i/>
    </w:rPr>
  </w:style>
  <w:style w:type="paragraph" w:customStyle="1" w:styleId="TextoLista04">
    <w:name w:val="Texto_Lista_04"/>
    <w:basedOn w:val="ListaTipo04"/>
    <w:qFormat/>
    <w:rsid w:val="00385115"/>
    <w:pPr>
      <w:numPr>
        <w:ilvl w:val="0"/>
        <w:numId w:val="0"/>
      </w:numPr>
      <w:ind w:left="1151"/>
      <w:jc w:val="both"/>
    </w:pPr>
    <w:rPr>
      <w:i w:val="0"/>
      <w:lang w:val="es-ES"/>
    </w:rPr>
  </w:style>
  <w:style w:type="paragraph" w:customStyle="1" w:styleId="ListaTipo05">
    <w:name w:val="Lista Tipo_05"/>
    <w:basedOn w:val="NumberList1"/>
    <w:qFormat/>
    <w:rsid w:val="00385115"/>
    <w:rPr>
      <w:b/>
    </w:rPr>
  </w:style>
  <w:style w:type="paragraph" w:customStyle="1" w:styleId="ListaTipo06">
    <w:name w:val="Lista Tipo_06"/>
    <w:basedOn w:val="ListaTipo03"/>
    <w:qFormat/>
    <w:rsid w:val="00F17485"/>
    <w:rPr>
      <w:lang w:val="es-ES"/>
    </w:rPr>
  </w:style>
  <w:style w:type="paragraph" w:customStyle="1" w:styleId="ListaTipo07">
    <w:name w:val="Lista Tipo_07"/>
    <w:basedOn w:val="NumberList3"/>
    <w:qFormat/>
    <w:rsid w:val="00F17485"/>
    <w:rPr>
      <w:i/>
    </w:rPr>
  </w:style>
  <w:style w:type="paragraph" w:customStyle="1" w:styleId="TablaPrincipal01">
    <w:name w:val="Tabla Principal_01"/>
    <w:basedOn w:val="TableHeading2"/>
    <w:qFormat/>
    <w:rsid w:val="001A6ED8"/>
    <w:pPr>
      <w:jc w:val="left"/>
    </w:pPr>
    <w:rPr>
      <w:color w:val="FFFF00"/>
      <w:sz w:val="20"/>
      <w:lang w:val="es-ES" w:eastAsia="en-AU"/>
    </w:rPr>
  </w:style>
  <w:style w:type="paragraph" w:customStyle="1" w:styleId="TablaTexto01">
    <w:name w:val="Tabla_Texto_01"/>
    <w:basedOn w:val="TableText"/>
    <w:qFormat/>
    <w:rsid w:val="001A6ED8"/>
    <w:rPr>
      <w:color w:val="000000" w:themeColor="text1"/>
      <w:lang w:val="es-ES" w:eastAsia="en-AU"/>
    </w:rPr>
  </w:style>
  <w:style w:type="paragraph" w:customStyle="1" w:styleId="TtuloTabla01">
    <w:name w:val="Título_Tabla_01"/>
    <w:basedOn w:val="Descripcin"/>
    <w:qFormat/>
    <w:rsid w:val="001A6ED8"/>
    <w:rPr>
      <w:rFonts w:ascii="Verdana" w:hAnsi="Verdana"/>
      <w:color w:val="000099"/>
      <w:lang w:val="es-ES"/>
    </w:rPr>
  </w:style>
  <w:style w:type="paragraph" w:customStyle="1" w:styleId="TtuloImagen01">
    <w:name w:val="Título Imagen_01"/>
    <w:basedOn w:val="Descripcin"/>
    <w:qFormat/>
    <w:rsid w:val="003F08B9"/>
    <w:rPr>
      <w:rFonts w:ascii="Verdana" w:hAnsi="Verdana"/>
      <w:color w:val="000099"/>
      <w:lang w:val="es-ES"/>
    </w:rPr>
  </w:style>
  <w:style w:type="paragraph" w:customStyle="1" w:styleId="TtuloPrincipalDocumento">
    <w:name w:val="Título Principal Documento"/>
    <w:basedOn w:val="CoverHeading"/>
    <w:qFormat/>
    <w:rsid w:val="00790609"/>
    <w:pPr>
      <w:jc w:val="center"/>
    </w:pPr>
    <w:rPr>
      <w:lang w:eastAsia="en-AU"/>
    </w:rPr>
  </w:style>
  <w:style w:type="paragraph" w:customStyle="1" w:styleId="Autor">
    <w:name w:val="Autor"/>
    <w:basedOn w:val="AddressLine"/>
    <w:qFormat/>
    <w:rsid w:val="00790609"/>
    <w:rPr>
      <w:b/>
      <w:sz w:val="28"/>
    </w:rPr>
  </w:style>
  <w:style w:type="paragraph" w:customStyle="1" w:styleId="FooterPMV2018">
    <w:name w:val="Footer_PMV2018"/>
    <w:basedOn w:val="Piedepgina"/>
    <w:qFormat/>
    <w:rsid w:val="00790609"/>
    <w:pPr>
      <w:jc w:val="right"/>
    </w:pPr>
    <w:rPr>
      <w:color w:val="00009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9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15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9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3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1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6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3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21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72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3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5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0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7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6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1765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g"/><Relationship Id="rId18" Type="http://schemas.openxmlformats.org/officeDocument/2006/relationships/footer" Target="footer2.xml"/><Relationship Id="rId26" Type="http://schemas.openxmlformats.org/officeDocument/2006/relationships/hyperlink" Target="https://rua.ua.es/dspace/bitstream/10045/45402/8/Estilo-Harvard.pdf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5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mailto:atpyc@puertos.es" TargetMode="External"/><Relationship Id="rId28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hyperlink" Target="mailto:atpyc@puertos.es" TargetMode="External"/><Relationship Id="rId27" Type="http://schemas.openxmlformats.org/officeDocument/2006/relationships/image" Target="media/image9.png"/><Relationship Id="rId30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dvisianTemplates\Report_Advisian.dotm" TargetMode="External"/></Relationships>
</file>

<file path=word/theme/theme1.xml><?xml version="1.0" encoding="utf-8"?>
<a:theme xmlns:a="http://schemas.openxmlformats.org/drawingml/2006/main" name="Office Theme">
  <a:themeElements>
    <a:clrScheme name="Advisian Colour Theme">
      <a:dk1>
        <a:srgbClr val="000000"/>
      </a:dk1>
      <a:lt1>
        <a:srgbClr val="FFFFFF"/>
      </a:lt1>
      <a:dk2>
        <a:srgbClr val="172934"/>
      </a:dk2>
      <a:lt2>
        <a:srgbClr val="A38F68"/>
      </a:lt2>
      <a:accent1>
        <a:srgbClr val="005F83"/>
      </a:accent1>
      <a:accent2>
        <a:srgbClr val="D50965"/>
      </a:accent2>
      <a:accent3>
        <a:srgbClr val="00AEEF"/>
      </a:accent3>
      <a:accent4>
        <a:srgbClr val="0C0C0C"/>
      </a:accent4>
      <a:accent5>
        <a:srgbClr val="7F7F7F"/>
      </a:accent5>
      <a:accent6>
        <a:srgbClr val="005F83"/>
      </a:accent6>
      <a:hlink>
        <a:srgbClr val="005F83"/>
      </a:hlink>
      <a:folHlink>
        <a:srgbClr val="00AEEF"/>
      </a:folHlink>
    </a:clrScheme>
    <a:fontScheme name="Advisian Font Theme">
      <a:majorFont>
        <a:latin typeface="Segoe UI Semibold"/>
        <a:ea typeface=""/>
        <a:cs typeface="Segoe UI"/>
      </a:majorFont>
      <a:minorFont>
        <a:latin typeface="Segoe UI"/>
        <a:ea typeface=""/>
        <a:cs typeface="Segoe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0891CAEE1ACA44B1403397C517A126" ma:contentTypeVersion="3" ma:contentTypeDescription="Create a new document." ma:contentTypeScope="" ma:versionID="af1897ee0a8258e75412b4c56795405e">
  <xsd:schema xmlns:xsd="http://www.w3.org/2001/XMLSchema" xmlns:xs="http://www.w3.org/2001/XMLSchema" xmlns:p="http://schemas.microsoft.com/office/2006/metadata/properties" xmlns:ns2="d6961156-16fd-42f1-b682-b7d746f4b64b" targetNamespace="http://schemas.microsoft.com/office/2006/metadata/properties" ma:root="true" ma:fieldsID="c5c15c000157cf22c7becc6ba85cfc82" ns2:_="">
    <xsd:import namespace="d6961156-16fd-42f1-b682-b7d746f4b64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961156-16fd-42f1-b682-b7d746f4b6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7F73E-06A8-4720-98A2-0A848FEFAA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961156-16fd-42f1-b682-b7d746f4b6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C2EF8D-578E-4839-82B5-481031803B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7D95396-1610-444A-8273-0A05DCEBB8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985CBC-2B17-42A8-9F1A-26170A757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Report_Advisian</Template>
  <TotalTime>76</TotalTime>
  <Pages>9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WorleyParsons</Company>
  <LinksUpToDate>false</LinksUpToDate>
  <CharactersWithSpaces>4484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Cerezo, Antonio (Madrid)</dc:creator>
  <cp:lastModifiedBy>Sara Zoccari</cp:lastModifiedBy>
  <cp:revision>23</cp:revision>
  <cp:lastPrinted>2015-10-22T14:26:00Z</cp:lastPrinted>
  <dcterms:created xsi:type="dcterms:W3CDTF">2017-12-26T09:59:00Z</dcterms:created>
  <dcterms:modified xsi:type="dcterms:W3CDTF">2017-12-27T13:15:00Z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0x010100130891CAEE1ACA44B1403397C517A126</vt:lpwstr>
  </property>
  <property fmtid="{D5CDD505-2E9C-101B-9397-08002B2CF9AE}" pid="3" name="PropTitle">
    <vt:lpwstr>Asociación Técnica de Puertos y Costas</vt:lpwstr>
  </property>
  <property fmtid="{D5CDD505-2E9C-101B-9397-08002B2CF9AE}" pid="4" name="PropSubTitle">
    <vt:lpwstr>Premio Modesto Vigueras 2018</vt:lpwstr>
  </property>
  <property fmtid="{D5CDD505-2E9C-101B-9397-08002B2CF9AE}" pid="5" name="CusName">
    <vt:lpwstr>ATPYC</vt:lpwstr>
  </property>
  <property fmtid="{D5CDD505-2E9C-101B-9397-08002B2CF9AE}" pid="6" name="Approv3">
    <vt:lpwstr/>
  </property>
  <property fmtid="{D5CDD505-2E9C-101B-9397-08002B2CF9AE}" pid="7" name="Approv4">
    <vt:lpwstr/>
  </property>
  <property fmtid="{D5CDD505-2E9C-101B-9397-08002B2CF9AE}" pid="8" name="AppDate1">
    <vt:lpwstr/>
  </property>
  <property fmtid="{D5CDD505-2E9C-101B-9397-08002B2CF9AE}" pid="9" name="AppDate2">
    <vt:lpwstr/>
  </property>
  <property fmtid="{D5CDD505-2E9C-101B-9397-08002B2CF9AE}" pid="10" name="AppDate3">
    <vt:lpwstr/>
  </property>
  <property fmtid="{D5CDD505-2E9C-101B-9397-08002B2CF9AE}" pid="11" name="AppDate4">
    <vt:lpwstr/>
  </property>
  <property fmtid="{D5CDD505-2E9C-101B-9397-08002B2CF9AE}" pid="12" name="RevDesc1">
    <vt:lpwstr>Envío para Valoración</vt:lpwstr>
  </property>
  <property fmtid="{D5CDD505-2E9C-101B-9397-08002B2CF9AE}" pid="13" name="RevDesc2">
    <vt:lpwstr/>
  </property>
  <property fmtid="{D5CDD505-2E9C-101B-9397-08002B2CF9AE}" pid="14" name="RevDesc3">
    <vt:lpwstr/>
  </property>
  <property fmtid="{D5CDD505-2E9C-101B-9397-08002B2CF9AE}" pid="15" name="RevDesc4">
    <vt:lpwstr/>
  </property>
  <property fmtid="{D5CDD505-2E9C-101B-9397-08002B2CF9AE}" pid="16" name="ContentType">
    <vt:lpwstr>ContentType</vt:lpwstr>
  </property>
  <property fmtid="{D5CDD505-2E9C-101B-9397-08002B2CF9AE}" pid="17" name="Customer">
    <vt:lpwstr>Customer</vt:lpwstr>
  </property>
  <property fmtid="{D5CDD505-2E9C-101B-9397-08002B2CF9AE}" pid="18" name="WBS">
    <vt:lpwstr>MA-REP-0001</vt:lpwstr>
  </property>
  <property fmtid="{D5CDD505-2E9C-101B-9397-08002B2CF9AE}" pid="19" name="CustomerRef">
    <vt:lpwstr>CusRef/RFT No</vt:lpwstr>
  </property>
  <property fmtid="{D5CDD505-2E9C-101B-9397-08002B2CF9AE}" pid="20" name="Orig3">
    <vt:lpwstr/>
  </property>
  <property fmtid="{D5CDD505-2E9C-101B-9397-08002B2CF9AE}" pid="21" name="Orig2">
    <vt:lpwstr/>
  </property>
  <property fmtid="{D5CDD505-2E9C-101B-9397-08002B2CF9AE}" pid="22" name="Orig4">
    <vt:lpwstr/>
  </property>
  <property fmtid="{D5CDD505-2E9C-101B-9397-08002B2CF9AE}" pid="23" name="Review1">
    <vt:lpwstr/>
  </property>
  <property fmtid="{D5CDD505-2E9C-101B-9397-08002B2CF9AE}" pid="24" name="Review2">
    <vt:lpwstr/>
  </property>
  <property fmtid="{D5CDD505-2E9C-101B-9397-08002B2CF9AE}" pid="25" name="Review3">
    <vt:lpwstr/>
  </property>
  <property fmtid="{D5CDD505-2E9C-101B-9397-08002B2CF9AE}" pid="26" name="Review4">
    <vt:lpwstr/>
  </property>
  <property fmtid="{D5CDD505-2E9C-101B-9397-08002B2CF9AE}" pid="27" name="Approv1">
    <vt:lpwstr/>
  </property>
  <property fmtid="{D5CDD505-2E9C-101B-9397-08002B2CF9AE}" pid="28" name="Approv2">
    <vt:lpwstr/>
  </property>
  <property fmtid="{D5CDD505-2E9C-101B-9397-08002B2CF9AE}" pid="29" name="VerCheck">
    <vt:lpwstr>Report based on version  from Report_Template_A4_Adv_Gl_0715_signed.dotm using: 14.0 MS2010</vt:lpwstr>
  </property>
  <property fmtid="{D5CDD505-2E9C-101B-9397-08002B2CF9AE}" pid="30" name="PropDate">
    <vt:lpwstr/>
  </property>
  <property fmtid="{D5CDD505-2E9C-101B-9397-08002B2CF9AE}" pid="31" name="RFTNo">
    <vt:lpwstr>RFT No.</vt:lpwstr>
  </property>
  <property fmtid="{D5CDD505-2E9C-101B-9397-08002B2CF9AE}" pid="32" name="PropNo">
    <vt:lpwstr>60309</vt:lpwstr>
  </property>
  <property fmtid="{D5CDD505-2E9C-101B-9397-08002B2CF9AE}" pid="33" name="RevCurrent">
    <vt:lpwstr>A</vt:lpwstr>
  </property>
  <property fmtid="{D5CDD505-2E9C-101B-9397-08002B2CF9AE}" pid="34" name="RevFirst">
    <vt:lpwstr>0</vt:lpwstr>
  </property>
  <property fmtid="{D5CDD505-2E9C-101B-9397-08002B2CF9AE}" pid="35" name="RevSecond">
    <vt:lpwstr/>
  </property>
  <property fmtid="{D5CDD505-2E9C-101B-9397-08002B2CF9AE}" pid="36" name="RevThird">
    <vt:lpwstr/>
  </property>
  <property fmtid="{D5CDD505-2E9C-101B-9397-08002B2CF9AE}" pid="37" name="RevFourth">
    <vt:lpwstr/>
  </property>
  <property fmtid="{D5CDD505-2E9C-101B-9397-08002B2CF9AE}" pid="38" name="Orig1">
    <vt:lpwstr/>
  </property>
  <property fmtid="{D5CDD505-2E9C-101B-9397-08002B2CF9AE}" pid="39" name="RevDateCurrent">
    <vt:lpwstr>0</vt:lpwstr>
  </property>
  <property fmtid="{D5CDD505-2E9C-101B-9397-08002B2CF9AE}" pid="40" name="Address1">
    <vt:lpwstr>Avenida de Europa 34</vt:lpwstr>
  </property>
  <property fmtid="{D5CDD505-2E9C-101B-9397-08002B2CF9AE}" pid="41" name="Address2">
    <vt:lpwstr>Bloque C, 1 IZQ</vt:lpwstr>
  </property>
  <property fmtid="{D5CDD505-2E9C-101B-9397-08002B2CF9AE}" pid="42" name="Address3">
    <vt:lpwstr>Madrid 28023</vt:lpwstr>
  </property>
  <property fmtid="{D5CDD505-2E9C-101B-9397-08002B2CF9AE}" pid="43" name="Suburb">
    <vt:lpwstr>Suburb</vt:lpwstr>
  </property>
  <property fmtid="{D5CDD505-2E9C-101B-9397-08002B2CF9AE}" pid="44" name="Country">
    <vt:lpwstr>Country</vt:lpwstr>
  </property>
  <property fmtid="{D5CDD505-2E9C-101B-9397-08002B2CF9AE}" pid="45" name="State">
    <vt:lpwstr>State</vt:lpwstr>
  </property>
  <property fmtid="{D5CDD505-2E9C-101B-9397-08002B2CF9AE}" pid="46" name="Postcode">
    <vt:lpwstr>Postcode</vt:lpwstr>
  </property>
  <property fmtid="{D5CDD505-2E9C-101B-9397-08002B2CF9AE}" pid="47" name="Address4">
    <vt:lpwstr>Spain</vt:lpwstr>
  </property>
  <property fmtid="{D5CDD505-2E9C-101B-9397-08002B2CF9AE}" pid="48" name="Assigned To0">
    <vt:lpwstr/>
  </property>
  <property fmtid="{D5CDD505-2E9C-101B-9397-08002B2CF9AE}" pid="49" name="Contributor(s)">
    <vt:lpwstr/>
  </property>
  <property fmtid="{D5CDD505-2E9C-101B-9397-08002B2CF9AE}" pid="50" name="_dlc_DocIdItemGuid">
    <vt:lpwstr>c674aab4-1984-4d3a-9887-89209d3ed94f</vt:lpwstr>
  </property>
</Properties>
</file>